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461" w:rsidRDefault="00406E50">
      <w:pPr>
        <w:spacing w:after="200" w:line="276" w:lineRule="auto"/>
      </w:pPr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8BFED" wp14:editId="0077AD03">
                <wp:simplePos x="0" y="0"/>
                <wp:positionH relativeFrom="column">
                  <wp:posOffset>-897255</wp:posOffset>
                </wp:positionH>
                <wp:positionV relativeFrom="paragraph">
                  <wp:posOffset>2937510</wp:posOffset>
                </wp:positionV>
                <wp:extent cx="2966085" cy="1769745"/>
                <wp:effectExtent l="0" t="0" r="0" b="190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61" w:rsidRPr="00B16461" w:rsidRDefault="00B16461" w:rsidP="00B16461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Få mere at vide om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KLUB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Kontakt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UNGDOMSLEDER</w:t>
                            </w:r>
                          </w:p>
                          <w:p w:rsidR="00B16461" w:rsidRPr="00B16461" w:rsidRDefault="00B16461" w:rsidP="00B16461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Mail: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XXXX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Tlf.: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XXXX</w:t>
                            </w:r>
                          </w:p>
                          <w:p w:rsidR="00B16461" w:rsidRDefault="00B16461" w:rsidP="00B164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06E50" w:rsidRPr="00B16461" w:rsidRDefault="00406E50" w:rsidP="00B164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406E5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FACEBOOK-GRUPPE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BFE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70.65pt;margin-top:231.3pt;width:233.55pt;height:1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" filled="f" stroked="f">
                <v:textbox>
                  <w:txbxContent>
                    <w:p w:rsidR="00B16461" w:rsidRPr="00B16461" w:rsidRDefault="00B16461" w:rsidP="00B16461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02A24">
                        <w:rPr>
                          <w:b/>
                          <w:sz w:val="28"/>
                          <w:szCs w:val="28"/>
                        </w:rPr>
                        <w:t>Få mere at vide om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KLUB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br/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br/>
                      </w:r>
                      <w:r w:rsidRPr="00902A24">
                        <w:rPr>
                          <w:b/>
                          <w:sz w:val="28"/>
                          <w:szCs w:val="28"/>
                        </w:rPr>
                        <w:t>Kontakt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UNGDOMSLEDER</w:t>
                      </w:r>
                    </w:p>
                    <w:p w:rsidR="00B16461" w:rsidRPr="00B16461" w:rsidRDefault="00B16461" w:rsidP="00B16461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02A24">
                        <w:rPr>
                          <w:b/>
                          <w:sz w:val="28"/>
                          <w:szCs w:val="28"/>
                        </w:rPr>
                        <w:t>Mail: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XXXX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br/>
                      </w:r>
                      <w:r w:rsidRPr="00902A24">
                        <w:rPr>
                          <w:b/>
                          <w:sz w:val="28"/>
                          <w:szCs w:val="28"/>
                        </w:rPr>
                        <w:t>Tlf.: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XXXX</w:t>
                      </w:r>
                    </w:p>
                    <w:p w:rsidR="00B16461" w:rsidRDefault="00B16461" w:rsidP="00B164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06E50" w:rsidRPr="00B16461" w:rsidRDefault="00406E50" w:rsidP="00B164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406E50">
                        <w:rPr>
                          <w:b/>
                          <w:color w:val="FF0000"/>
                          <w:sz w:val="28"/>
                          <w:szCs w:val="28"/>
                        </w:rPr>
                        <w:t>FACEBOOK-GRUPPE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 wp14:anchorId="33A3C6E1" wp14:editId="2D116E7F">
            <wp:simplePos x="0" y="0"/>
            <wp:positionH relativeFrom="column">
              <wp:posOffset>-793056</wp:posOffset>
            </wp:positionH>
            <wp:positionV relativeFrom="paragraph">
              <wp:posOffset>4170887</wp:posOffset>
            </wp:positionV>
            <wp:extent cx="446567" cy="446567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_(square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9" cy="44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6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33A3F" wp14:editId="6ECE6112">
                <wp:simplePos x="0" y="0"/>
                <wp:positionH relativeFrom="column">
                  <wp:posOffset>5298263</wp:posOffset>
                </wp:positionH>
                <wp:positionV relativeFrom="paragraph">
                  <wp:posOffset>4095750</wp:posOffset>
                </wp:positionV>
                <wp:extent cx="4125432" cy="1403985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43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461" w:rsidRPr="0011340F" w:rsidRDefault="00B164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40F">
                              <w:rPr>
                                <w:b/>
                                <w:sz w:val="28"/>
                                <w:szCs w:val="28"/>
                              </w:rPr>
                              <w:t>Har du lyst til at prøve mere sejlsport?</w:t>
                            </w:r>
                          </w:p>
                          <w:p w:rsidR="00B16461" w:rsidRPr="0011340F" w:rsidRDefault="00B164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16461" w:rsidRPr="0011340F" w:rsidRDefault="00DD2F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Så glæder vi os til</w:t>
                            </w:r>
                            <w:r w:rsidR="00B16461" w:rsidRPr="0011340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 ses igen!!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33A3F" id="_x0000_s1027" type="#_x0000_t202" style="position:absolute;margin-left:417.2pt;margin-top:322.5pt;width:324.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" filled="f" stroked="f">
                <v:textbox style="mso-fit-shape-to-text:t">
                  <w:txbxContent>
                    <w:p w:rsidR="00B16461" w:rsidRPr="0011340F" w:rsidRDefault="00B164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1340F">
                        <w:rPr>
                          <w:b/>
                          <w:sz w:val="28"/>
                          <w:szCs w:val="28"/>
                        </w:rPr>
                        <w:t>Har du lyst til at prøve mere sejlsport?</w:t>
                      </w:r>
                    </w:p>
                    <w:p w:rsidR="00B16461" w:rsidRPr="0011340F" w:rsidRDefault="00B164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16461" w:rsidRPr="0011340F" w:rsidRDefault="00DD2F7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Så glæder vi os til</w:t>
                      </w:r>
                      <w:r w:rsidR="00B16461" w:rsidRPr="0011340F">
                        <w:rPr>
                          <w:b/>
                          <w:sz w:val="28"/>
                          <w:szCs w:val="28"/>
                        </w:rPr>
                        <w:t xml:space="preserve"> at ses igen!!</w:t>
                      </w:r>
                    </w:p>
                  </w:txbxContent>
                </v:textbox>
              </v:shape>
            </w:pict>
          </mc:Fallback>
        </mc:AlternateContent>
      </w:r>
      <w:r w:rsidR="00B16461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63F950D8" wp14:editId="6E9F4A54">
            <wp:simplePos x="0" y="0"/>
            <wp:positionH relativeFrom="column">
              <wp:posOffset>-1090487</wp:posOffset>
            </wp:positionH>
            <wp:positionV relativeFrom="paragraph">
              <wp:posOffset>-730280</wp:posOffset>
            </wp:positionV>
            <wp:extent cx="10738485" cy="7593330"/>
            <wp:effectExtent l="0" t="0" r="5715" b="762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-til-opfølgning-Skolesamarbejder-forside-bag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48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61">
        <w:br w:type="page"/>
      </w:r>
    </w:p>
    <w:p w:rsidR="00A11A5F" w:rsidRDefault="002B088C"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 wp14:anchorId="63CFCC4F" wp14:editId="35DDD036">
            <wp:simplePos x="0" y="0"/>
            <wp:positionH relativeFrom="column">
              <wp:posOffset>-1090295</wp:posOffset>
            </wp:positionH>
            <wp:positionV relativeFrom="paragraph">
              <wp:posOffset>-741045</wp:posOffset>
            </wp:positionV>
            <wp:extent cx="10706735" cy="762317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-indsi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40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FB76A" wp14:editId="0A3C2033">
                <wp:simplePos x="0" y="0"/>
                <wp:positionH relativeFrom="column">
                  <wp:posOffset>-749935</wp:posOffset>
                </wp:positionH>
                <wp:positionV relativeFrom="paragraph">
                  <wp:posOffset>1724660</wp:posOffset>
                </wp:positionV>
                <wp:extent cx="4326890" cy="4699000"/>
                <wp:effectExtent l="0" t="0" r="0" b="635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469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Tak for sidst! Vi håber du havde en sjov dag med klassen, da du besøgte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Hvis du har lyst til at prøve mere sejlsport, har vi masser at tilbyde i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. Det eneste du skal gøre er at komme igen – for eksempel med kammerater fra klassen. Når du kommer igen, møder du de andre børn/unge sejlere i klubben. 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For tiden er vi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ANTAL 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sejlere. Vi gør meget ud af, at alle har det sjovt – og fra første dag vil du få nye venner, som hjælper dig godt i gang med at prøve mere sejlsport.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Der er også altid instruktører, når vi træner. 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Vi opstarter et nyt hold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DATO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. Kig forbi, hvis du har lyst til at prøve mere sejlads!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Sejlerhilsner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UNGDOMSLEDER 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i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 KLUB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</w:p>
                          <w:p w:rsidR="0011340F" w:rsidRPr="0011340F" w:rsidRDefault="0011340F" w:rsidP="0011340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B76A" id="_x0000_s1028" type="#_x0000_t202" style="position:absolute;margin-left:-59.05pt;margin-top:135.8pt;width:340.7pt;height:3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" filled="f" stroked="f">
                <v:textbox>
                  <w:txbxContent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Tak for sidst! Vi håber du havde en sjov dag med klassen, da du besøgte </w:t>
                      </w:r>
                      <w:r w:rsidRPr="0011340F">
                        <w:rPr>
                          <w:color w:val="FF0000"/>
                          <w:sz w:val="24"/>
                        </w:rPr>
                        <w:t>KLUB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. </w:t>
                      </w: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Hvis du har lyst til at prøve mere sejlsport, har vi masser at tilbyde i </w:t>
                      </w:r>
                      <w:r w:rsidRPr="0011340F">
                        <w:rPr>
                          <w:color w:val="FF0000"/>
                          <w:sz w:val="24"/>
                        </w:rPr>
                        <w:t>KLUB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. Det eneste du skal gøre er at komme igen – for eksempel med kammerater fra klassen. Når du kommer igen, møder du de andre børn/unge sejlere i klubben. </w:t>
                      </w: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For tiden er vi 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ANTAL 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sejlere. Vi gør meget ud af, at alle har det sjovt – og fra første dag vil du få nye venner, som hjælper dig godt i gang med at prøve mere sejlsport.</w:t>
                      </w: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Der er også altid instruktører, når vi træner. </w:t>
                      </w: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Vi opstarter et nyt hold </w:t>
                      </w:r>
                      <w:r w:rsidRPr="0011340F">
                        <w:rPr>
                          <w:color w:val="FF0000"/>
                          <w:sz w:val="24"/>
                        </w:rPr>
                        <w:t>DATO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. Kig forbi, hvis du har lyst til at prøve mere sejlads!</w:t>
                      </w: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Sejlerhilsner 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UNGDOMSLEDER 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i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 KLUB</w:t>
                      </w:r>
                    </w:p>
                    <w:p w:rsidR="0011340F" w:rsidRPr="0011340F" w:rsidRDefault="0011340F" w:rsidP="0011340F">
                      <w:pPr>
                        <w:rPr>
                          <w:b/>
                          <w:color w:val="auto"/>
                          <w:sz w:val="24"/>
                        </w:rPr>
                      </w:pPr>
                    </w:p>
                    <w:p w:rsidR="0011340F" w:rsidRPr="0011340F" w:rsidRDefault="0011340F" w:rsidP="0011340F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40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BEAF7" wp14:editId="4161E68A">
                <wp:simplePos x="0" y="0"/>
                <wp:positionH relativeFrom="column">
                  <wp:posOffset>4728771</wp:posOffset>
                </wp:positionH>
                <wp:positionV relativeFrom="paragraph">
                  <wp:posOffset>1728308</wp:posOffset>
                </wp:positionV>
                <wp:extent cx="4326890" cy="4699000"/>
                <wp:effectExtent l="0" t="0" r="0" b="635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469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0F" w:rsidRPr="00902A24" w:rsidRDefault="0011340F" w:rsidP="0011340F">
                            <w:pPr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 w:rsidRPr="00902A24"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Kom og vær med til sejlsport i </w:t>
                            </w:r>
                            <w:r w:rsidRPr="00902A24">
                              <w:rPr>
                                <w:b/>
                                <w:smallCaps/>
                                <w:color w:val="FF0000"/>
                                <w:sz w:val="32"/>
                                <w:szCs w:val="32"/>
                              </w:rPr>
                              <w:t>KLUB</w:t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Prøveture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: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>De første to gange er gratis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Så lidt koster det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: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 xml:space="preserve">Det koster 1200 kr. om året at gå til sejlads i </w:t>
                            </w:r>
                            <w:r w:rsidRPr="00902A24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.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 xml:space="preserve">For 1200 kr. får du træning en gang om ugen. Du får også mulighed for at deltage i diverse andre arrangementer som sommercamps og klubture. </w:t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>Og når du bliver dygtig nok kan du sejle kapsejlads.</w:t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 xml:space="preserve">Vi sejler fra 1. maj til 1. oktober. Du kan selv vælge, om du vil sejle i 1-persons jolle eller 2-persons jolle. </w:t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 xml:space="preserve">Om vinteren har vi teoriaftner og er i svømmehallen hver anden lørdag. </w:t>
                            </w:r>
                          </w:p>
                          <w:p w:rsidR="0011340F" w:rsidRPr="00902A24" w:rsidRDefault="0011340F" w:rsidP="0011340F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1340F" w:rsidRPr="00902A24" w:rsidRDefault="0011340F" w:rsidP="0011340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Ses vi? Selvfølgelig gør vi det …</w:t>
                            </w:r>
                          </w:p>
                          <w:p w:rsidR="0011340F" w:rsidRPr="0011340F" w:rsidRDefault="0011340F" w:rsidP="0011340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EAF7" id="_x0000_s1029" type="#_x0000_t202" style="position:absolute;margin-left:372.35pt;margin-top:136.1pt;width:340.7pt;height:3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" filled="f" stroked="f">
                <v:textbox>
                  <w:txbxContent>
                    <w:p w:rsidR="0011340F" w:rsidRPr="00902A24" w:rsidRDefault="0011340F" w:rsidP="0011340F">
                      <w:pPr>
                        <w:rPr>
                          <w:b/>
                          <w:smallCaps/>
                          <w:sz w:val="32"/>
                          <w:szCs w:val="32"/>
                        </w:rPr>
                      </w:pPr>
                      <w:r w:rsidRPr="00902A24">
                        <w:rPr>
                          <w:b/>
                          <w:smallCaps/>
                          <w:sz w:val="32"/>
                          <w:szCs w:val="32"/>
                        </w:rPr>
                        <w:t xml:space="preserve">Kom og vær med til sejlsport i </w:t>
                      </w:r>
                      <w:r w:rsidRPr="00902A24">
                        <w:rPr>
                          <w:b/>
                          <w:smallCaps/>
                          <w:color w:val="FF0000"/>
                          <w:sz w:val="32"/>
                          <w:szCs w:val="32"/>
                        </w:rPr>
                        <w:t>KLUB</w:t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Prøveture</w:t>
                      </w:r>
                      <w:r w:rsidRPr="00902A24">
                        <w:rPr>
                          <w:sz w:val="24"/>
                        </w:rPr>
                        <w:t xml:space="preserve">: </w:t>
                      </w:r>
                      <w:r w:rsidRPr="00902A24">
                        <w:rPr>
                          <w:sz w:val="24"/>
                        </w:rPr>
                        <w:br/>
                        <w:t>De første to gange er gratis</w:t>
                      </w:r>
                      <w:r w:rsidRPr="00902A24">
                        <w:rPr>
                          <w:sz w:val="24"/>
                        </w:rPr>
                        <w:br/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Så lidt koster det</w:t>
                      </w:r>
                      <w:r w:rsidRPr="00902A24">
                        <w:rPr>
                          <w:sz w:val="24"/>
                        </w:rPr>
                        <w:t xml:space="preserve">: </w:t>
                      </w:r>
                      <w:r w:rsidRPr="00902A24">
                        <w:rPr>
                          <w:sz w:val="24"/>
                        </w:rPr>
                        <w:br/>
                        <w:t xml:space="preserve">Det koster 1200 kr. om året at gå til sejlads i </w:t>
                      </w:r>
                      <w:r w:rsidRPr="00902A24">
                        <w:rPr>
                          <w:color w:val="FF0000"/>
                          <w:sz w:val="24"/>
                        </w:rPr>
                        <w:t>KLUB</w:t>
                      </w:r>
                      <w:r w:rsidRPr="00902A24">
                        <w:rPr>
                          <w:sz w:val="24"/>
                        </w:rPr>
                        <w:t xml:space="preserve">. </w:t>
                      </w:r>
                      <w:r w:rsidRPr="00902A24">
                        <w:rPr>
                          <w:sz w:val="24"/>
                        </w:rPr>
                        <w:br/>
                      </w:r>
                      <w:r w:rsidRPr="00902A24">
                        <w:rPr>
                          <w:sz w:val="24"/>
                        </w:rPr>
                        <w:br/>
                        <w:t xml:space="preserve">For 1200 kr. får du træning en gang om ugen. Du får også mulighed for at deltage i diverse andre arrangementer som sommercamps og klubture. </w:t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>Og når du bliver dygtig nok kan du sejle kapsejlads.</w:t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 xml:space="preserve">Vi sejler fra 1. maj til 1. oktober. Du kan selv vælge, om du vil sejle i 1-persons jolle eller 2-persons jolle. </w:t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 xml:space="preserve">Om vinteren har vi teoriaftner og er i svømmehallen hver anden lørdag. </w:t>
                      </w:r>
                    </w:p>
                    <w:p w:rsidR="0011340F" w:rsidRPr="00902A24" w:rsidRDefault="0011340F" w:rsidP="0011340F">
                      <w:pPr>
                        <w:rPr>
                          <w:sz w:val="24"/>
                        </w:rPr>
                      </w:pPr>
                    </w:p>
                    <w:p w:rsidR="0011340F" w:rsidRPr="00902A24" w:rsidRDefault="0011340F" w:rsidP="0011340F">
                      <w:pPr>
                        <w:rPr>
                          <w:b/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Ses vi? Selvfølgelig gør vi det …</w:t>
                      </w:r>
                    </w:p>
                    <w:p w:rsidR="0011340F" w:rsidRPr="0011340F" w:rsidRDefault="0011340F" w:rsidP="0011340F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40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609AF" wp14:editId="253E5857">
                <wp:simplePos x="0" y="0"/>
                <wp:positionH relativeFrom="column">
                  <wp:posOffset>-749817</wp:posOffset>
                </wp:positionH>
                <wp:positionV relativeFrom="paragraph">
                  <wp:posOffset>-209078</wp:posOffset>
                </wp:positionV>
                <wp:extent cx="2455766" cy="850604"/>
                <wp:effectExtent l="0" t="0" r="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766" cy="850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0F" w:rsidRPr="0011340F" w:rsidRDefault="0011340F" w:rsidP="0011340F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1340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Indsæt klublogo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09AF" id="_x0000_s1030" type="#_x0000_t202" style="position:absolute;margin-left:-59.05pt;margin-top:-16.45pt;width:193.35pt;height:6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" filled="f" stroked="f">
                <v:textbox>
                  <w:txbxContent>
                    <w:p w:rsidR="0011340F" w:rsidRPr="0011340F" w:rsidRDefault="0011340F" w:rsidP="0011340F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1340F">
                        <w:rPr>
                          <w:b/>
                          <w:color w:val="FF0000"/>
                          <w:sz w:val="28"/>
                          <w:szCs w:val="28"/>
                        </w:rPr>
                        <w:t>Indsæt klublogo 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1A5F" w:rsidSect="00B16461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4C"/>
    <w:rsid w:val="00002E76"/>
    <w:rsid w:val="00005DC5"/>
    <w:rsid w:val="00006A65"/>
    <w:rsid w:val="000076BC"/>
    <w:rsid w:val="00010F74"/>
    <w:rsid w:val="0001202F"/>
    <w:rsid w:val="00015D13"/>
    <w:rsid w:val="00020473"/>
    <w:rsid w:val="00021BF8"/>
    <w:rsid w:val="00023A14"/>
    <w:rsid w:val="00026DCE"/>
    <w:rsid w:val="00033675"/>
    <w:rsid w:val="00042144"/>
    <w:rsid w:val="00043435"/>
    <w:rsid w:val="00043C20"/>
    <w:rsid w:val="00045991"/>
    <w:rsid w:val="000465BA"/>
    <w:rsid w:val="00047B38"/>
    <w:rsid w:val="00050277"/>
    <w:rsid w:val="00050FEF"/>
    <w:rsid w:val="000531B5"/>
    <w:rsid w:val="0005408C"/>
    <w:rsid w:val="00056610"/>
    <w:rsid w:val="00056E7F"/>
    <w:rsid w:val="00056F48"/>
    <w:rsid w:val="00057AF9"/>
    <w:rsid w:val="00060F1B"/>
    <w:rsid w:val="00064DF0"/>
    <w:rsid w:val="0006581D"/>
    <w:rsid w:val="00065F0E"/>
    <w:rsid w:val="00066C0D"/>
    <w:rsid w:val="00070742"/>
    <w:rsid w:val="0007734E"/>
    <w:rsid w:val="00081707"/>
    <w:rsid w:val="00085137"/>
    <w:rsid w:val="000854E9"/>
    <w:rsid w:val="00086614"/>
    <w:rsid w:val="00086AC9"/>
    <w:rsid w:val="00090B7D"/>
    <w:rsid w:val="00095BBD"/>
    <w:rsid w:val="0009751A"/>
    <w:rsid w:val="000A5C73"/>
    <w:rsid w:val="000A6BC4"/>
    <w:rsid w:val="000A7D64"/>
    <w:rsid w:val="000B26BC"/>
    <w:rsid w:val="000B35B5"/>
    <w:rsid w:val="000C0A74"/>
    <w:rsid w:val="000C4F68"/>
    <w:rsid w:val="000C735F"/>
    <w:rsid w:val="000D178A"/>
    <w:rsid w:val="000D3E91"/>
    <w:rsid w:val="000D47A5"/>
    <w:rsid w:val="000D5344"/>
    <w:rsid w:val="000F1D06"/>
    <w:rsid w:val="000F1D31"/>
    <w:rsid w:val="000F341A"/>
    <w:rsid w:val="000F4EA5"/>
    <w:rsid w:val="000F542D"/>
    <w:rsid w:val="000F5D16"/>
    <w:rsid w:val="000F60BE"/>
    <w:rsid w:val="00101206"/>
    <w:rsid w:val="0010613A"/>
    <w:rsid w:val="00106604"/>
    <w:rsid w:val="0011340F"/>
    <w:rsid w:val="00115B42"/>
    <w:rsid w:val="001240DF"/>
    <w:rsid w:val="00124996"/>
    <w:rsid w:val="00126FC6"/>
    <w:rsid w:val="001274B6"/>
    <w:rsid w:val="001302A9"/>
    <w:rsid w:val="00131F0F"/>
    <w:rsid w:val="00132FCC"/>
    <w:rsid w:val="0013451A"/>
    <w:rsid w:val="00134B4B"/>
    <w:rsid w:val="0013511C"/>
    <w:rsid w:val="001423C9"/>
    <w:rsid w:val="0014533B"/>
    <w:rsid w:val="00145816"/>
    <w:rsid w:val="00145A87"/>
    <w:rsid w:val="00145ED1"/>
    <w:rsid w:val="00147E43"/>
    <w:rsid w:val="001531AD"/>
    <w:rsid w:val="0015475B"/>
    <w:rsid w:val="0015510E"/>
    <w:rsid w:val="00155D7B"/>
    <w:rsid w:val="001609B9"/>
    <w:rsid w:val="00161B39"/>
    <w:rsid w:val="00166838"/>
    <w:rsid w:val="00166904"/>
    <w:rsid w:val="001747B6"/>
    <w:rsid w:val="00176AD7"/>
    <w:rsid w:val="00181537"/>
    <w:rsid w:val="00181A87"/>
    <w:rsid w:val="0018476E"/>
    <w:rsid w:val="00184F78"/>
    <w:rsid w:val="00187B64"/>
    <w:rsid w:val="00191BA7"/>
    <w:rsid w:val="00195AAC"/>
    <w:rsid w:val="00196079"/>
    <w:rsid w:val="0019729D"/>
    <w:rsid w:val="001A0377"/>
    <w:rsid w:val="001A419E"/>
    <w:rsid w:val="001A6C82"/>
    <w:rsid w:val="001B0776"/>
    <w:rsid w:val="001B3114"/>
    <w:rsid w:val="001B41FC"/>
    <w:rsid w:val="001B5D93"/>
    <w:rsid w:val="001B6840"/>
    <w:rsid w:val="001B716D"/>
    <w:rsid w:val="001C0137"/>
    <w:rsid w:val="001C2228"/>
    <w:rsid w:val="001C2945"/>
    <w:rsid w:val="001C2DA4"/>
    <w:rsid w:val="001C413B"/>
    <w:rsid w:val="001C7234"/>
    <w:rsid w:val="001D10E3"/>
    <w:rsid w:val="001D11BB"/>
    <w:rsid w:val="001D3C81"/>
    <w:rsid w:val="001E03EA"/>
    <w:rsid w:val="001E31B4"/>
    <w:rsid w:val="001E3C16"/>
    <w:rsid w:val="001F0599"/>
    <w:rsid w:val="001F2614"/>
    <w:rsid w:val="001F3F3D"/>
    <w:rsid w:val="001F4B6B"/>
    <w:rsid w:val="001F6204"/>
    <w:rsid w:val="001F7E3D"/>
    <w:rsid w:val="0020203C"/>
    <w:rsid w:val="00202440"/>
    <w:rsid w:val="0020387B"/>
    <w:rsid w:val="00204D30"/>
    <w:rsid w:val="0020659B"/>
    <w:rsid w:val="00206961"/>
    <w:rsid w:val="002100FC"/>
    <w:rsid w:val="002149D7"/>
    <w:rsid w:val="00217DFD"/>
    <w:rsid w:val="002244F1"/>
    <w:rsid w:val="00224878"/>
    <w:rsid w:val="00225C5E"/>
    <w:rsid w:val="002307CB"/>
    <w:rsid w:val="00235989"/>
    <w:rsid w:val="00237066"/>
    <w:rsid w:val="00237A42"/>
    <w:rsid w:val="00237C7B"/>
    <w:rsid w:val="00242989"/>
    <w:rsid w:val="00244036"/>
    <w:rsid w:val="002476B0"/>
    <w:rsid w:val="00247960"/>
    <w:rsid w:val="0025109D"/>
    <w:rsid w:val="00253DE1"/>
    <w:rsid w:val="00256951"/>
    <w:rsid w:val="00266474"/>
    <w:rsid w:val="00266C65"/>
    <w:rsid w:val="00274F94"/>
    <w:rsid w:val="00286FC5"/>
    <w:rsid w:val="002872D6"/>
    <w:rsid w:val="002908D8"/>
    <w:rsid w:val="00293D54"/>
    <w:rsid w:val="00294F7A"/>
    <w:rsid w:val="002972CD"/>
    <w:rsid w:val="002A0D3A"/>
    <w:rsid w:val="002A1E49"/>
    <w:rsid w:val="002A760E"/>
    <w:rsid w:val="002B088C"/>
    <w:rsid w:val="002B52DB"/>
    <w:rsid w:val="002B79B8"/>
    <w:rsid w:val="002C051B"/>
    <w:rsid w:val="002C349D"/>
    <w:rsid w:val="002C4EE3"/>
    <w:rsid w:val="002C6EE1"/>
    <w:rsid w:val="002E045A"/>
    <w:rsid w:val="002E35E7"/>
    <w:rsid w:val="002E770A"/>
    <w:rsid w:val="002E7884"/>
    <w:rsid w:val="002E7F2E"/>
    <w:rsid w:val="002F3500"/>
    <w:rsid w:val="002F503E"/>
    <w:rsid w:val="002F5526"/>
    <w:rsid w:val="00300E5C"/>
    <w:rsid w:val="003046B9"/>
    <w:rsid w:val="00305216"/>
    <w:rsid w:val="00305292"/>
    <w:rsid w:val="003061C0"/>
    <w:rsid w:val="00306F95"/>
    <w:rsid w:val="00307110"/>
    <w:rsid w:val="00307648"/>
    <w:rsid w:val="0031330E"/>
    <w:rsid w:val="00313BF5"/>
    <w:rsid w:val="00323792"/>
    <w:rsid w:val="003266F7"/>
    <w:rsid w:val="003277E4"/>
    <w:rsid w:val="0033379B"/>
    <w:rsid w:val="00334BB6"/>
    <w:rsid w:val="003355EF"/>
    <w:rsid w:val="003372BC"/>
    <w:rsid w:val="00342B2D"/>
    <w:rsid w:val="00343014"/>
    <w:rsid w:val="00343038"/>
    <w:rsid w:val="00343B26"/>
    <w:rsid w:val="00350A08"/>
    <w:rsid w:val="003518A0"/>
    <w:rsid w:val="003547EA"/>
    <w:rsid w:val="0035640D"/>
    <w:rsid w:val="00356B21"/>
    <w:rsid w:val="00364BDD"/>
    <w:rsid w:val="00364DAA"/>
    <w:rsid w:val="00366DCF"/>
    <w:rsid w:val="00370D77"/>
    <w:rsid w:val="00371793"/>
    <w:rsid w:val="00371AA0"/>
    <w:rsid w:val="00380A99"/>
    <w:rsid w:val="0039053F"/>
    <w:rsid w:val="00391243"/>
    <w:rsid w:val="003915C8"/>
    <w:rsid w:val="0039244C"/>
    <w:rsid w:val="003A195D"/>
    <w:rsid w:val="003A2782"/>
    <w:rsid w:val="003A2CF0"/>
    <w:rsid w:val="003A2FCE"/>
    <w:rsid w:val="003A3BC0"/>
    <w:rsid w:val="003A5204"/>
    <w:rsid w:val="003A53E7"/>
    <w:rsid w:val="003B1ACD"/>
    <w:rsid w:val="003B3600"/>
    <w:rsid w:val="003B6B63"/>
    <w:rsid w:val="003B7983"/>
    <w:rsid w:val="003B7DA6"/>
    <w:rsid w:val="003C1EA4"/>
    <w:rsid w:val="003C5FAF"/>
    <w:rsid w:val="003C7670"/>
    <w:rsid w:val="003D6F20"/>
    <w:rsid w:val="003E16D1"/>
    <w:rsid w:val="003E566F"/>
    <w:rsid w:val="003E5C5A"/>
    <w:rsid w:val="003E6970"/>
    <w:rsid w:val="003F16ED"/>
    <w:rsid w:val="003F1A69"/>
    <w:rsid w:val="003F29EF"/>
    <w:rsid w:val="003F3BC0"/>
    <w:rsid w:val="003F500B"/>
    <w:rsid w:val="003F5888"/>
    <w:rsid w:val="00402847"/>
    <w:rsid w:val="00402B64"/>
    <w:rsid w:val="00406E50"/>
    <w:rsid w:val="0042168A"/>
    <w:rsid w:val="0042461B"/>
    <w:rsid w:val="0043032C"/>
    <w:rsid w:val="00432CC1"/>
    <w:rsid w:val="00433D17"/>
    <w:rsid w:val="004343BA"/>
    <w:rsid w:val="00434AE7"/>
    <w:rsid w:val="00435D73"/>
    <w:rsid w:val="00436D01"/>
    <w:rsid w:val="00442284"/>
    <w:rsid w:val="0044502D"/>
    <w:rsid w:val="0044508B"/>
    <w:rsid w:val="00453E4E"/>
    <w:rsid w:val="00460D73"/>
    <w:rsid w:val="00461543"/>
    <w:rsid w:val="004623FF"/>
    <w:rsid w:val="0047556C"/>
    <w:rsid w:val="0047612F"/>
    <w:rsid w:val="00486B5C"/>
    <w:rsid w:val="00492F57"/>
    <w:rsid w:val="00494BFB"/>
    <w:rsid w:val="00496587"/>
    <w:rsid w:val="00497EFE"/>
    <w:rsid w:val="004A173C"/>
    <w:rsid w:val="004A3425"/>
    <w:rsid w:val="004A53F7"/>
    <w:rsid w:val="004B2EF2"/>
    <w:rsid w:val="004B4F0A"/>
    <w:rsid w:val="004B5574"/>
    <w:rsid w:val="004B581B"/>
    <w:rsid w:val="004B660D"/>
    <w:rsid w:val="004B6DD7"/>
    <w:rsid w:val="004B6F2A"/>
    <w:rsid w:val="004B7D06"/>
    <w:rsid w:val="004C6462"/>
    <w:rsid w:val="004C7519"/>
    <w:rsid w:val="004E2C8A"/>
    <w:rsid w:val="004E376A"/>
    <w:rsid w:val="004F0E7E"/>
    <w:rsid w:val="004F6F9D"/>
    <w:rsid w:val="0050472D"/>
    <w:rsid w:val="0050525B"/>
    <w:rsid w:val="00506C35"/>
    <w:rsid w:val="00510EC5"/>
    <w:rsid w:val="005116F5"/>
    <w:rsid w:val="00511D54"/>
    <w:rsid w:val="00512C4B"/>
    <w:rsid w:val="00514D03"/>
    <w:rsid w:val="00515B0B"/>
    <w:rsid w:val="0051621A"/>
    <w:rsid w:val="00516287"/>
    <w:rsid w:val="005174EB"/>
    <w:rsid w:val="00521576"/>
    <w:rsid w:val="00522B64"/>
    <w:rsid w:val="00522BC2"/>
    <w:rsid w:val="00522EF8"/>
    <w:rsid w:val="0052356F"/>
    <w:rsid w:val="00524E5F"/>
    <w:rsid w:val="00526AFF"/>
    <w:rsid w:val="00530D20"/>
    <w:rsid w:val="005366D4"/>
    <w:rsid w:val="00537149"/>
    <w:rsid w:val="00541E47"/>
    <w:rsid w:val="00541F2A"/>
    <w:rsid w:val="00544871"/>
    <w:rsid w:val="0055014E"/>
    <w:rsid w:val="00553EED"/>
    <w:rsid w:val="005541AE"/>
    <w:rsid w:val="005545D9"/>
    <w:rsid w:val="00554E45"/>
    <w:rsid w:val="00556B5F"/>
    <w:rsid w:val="00560A2B"/>
    <w:rsid w:val="005710ED"/>
    <w:rsid w:val="0057212E"/>
    <w:rsid w:val="00573296"/>
    <w:rsid w:val="005759C0"/>
    <w:rsid w:val="0057608D"/>
    <w:rsid w:val="00577020"/>
    <w:rsid w:val="005773D2"/>
    <w:rsid w:val="00577674"/>
    <w:rsid w:val="00577EFE"/>
    <w:rsid w:val="00577F6F"/>
    <w:rsid w:val="00581FD1"/>
    <w:rsid w:val="0058227D"/>
    <w:rsid w:val="005837AE"/>
    <w:rsid w:val="0058393B"/>
    <w:rsid w:val="00585BC2"/>
    <w:rsid w:val="0058755F"/>
    <w:rsid w:val="00590D0F"/>
    <w:rsid w:val="005912C5"/>
    <w:rsid w:val="005A0C33"/>
    <w:rsid w:val="005A3095"/>
    <w:rsid w:val="005A5F32"/>
    <w:rsid w:val="005B10EB"/>
    <w:rsid w:val="005B530D"/>
    <w:rsid w:val="005B5B54"/>
    <w:rsid w:val="005B7371"/>
    <w:rsid w:val="005C1877"/>
    <w:rsid w:val="005C4FB6"/>
    <w:rsid w:val="005C7B97"/>
    <w:rsid w:val="005D045E"/>
    <w:rsid w:val="005D4651"/>
    <w:rsid w:val="005E1558"/>
    <w:rsid w:val="005E4D43"/>
    <w:rsid w:val="005E7612"/>
    <w:rsid w:val="005F0F47"/>
    <w:rsid w:val="005F166D"/>
    <w:rsid w:val="005F167B"/>
    <w:rsid w:val="005F3E1B"/>
    <w:rsid w:val="005F4B55"/>
    <w:rsid w:val="00603AD6"/>
    <w:rsid w:val="00604948"/>
    <w:rsid w:val="00606BDD"/>
    <w:rsid w:val="006100CB"/>
    <w:rsid w:val="00610AFA"/>
    <w:rsid w:val="00610C05"/>
    <w:rsid w:val="00611C7C"/>
    <w:rsid w:val="00611E22"/>
    <w:rsid w:val="00612155"/>
    <w:rsid w:val="00620EAA"/>
    <w:rsid w:val="0062183B"/>
    <w:rsid w:val="00621BD9"/>
    <w:rsid w:val="00626B01"/>
    <w:rsid w:val="00630668"/>
    <w:rsid w:val="0063081C"/>
    <w:rsid w:val="00630FBB"/>
    <w:rsid w:val="00634E63"/>
    <w:rsid w:val="00636412"/>
    <w:rsid w:val="006370C1"/>
    <w:rsid w:val="00637793"/>
    <w:rsid w:val="00640B11"/>
    <w:rsid w:val="0064291A"/>
    <w:rsid w:val="00643E57"/>
    <w:rsid w:val="006449D2"/>
    <w:rsid w:val="0064728C"/>
    <w:rsid w:val="006509F4"/>
    <w:rsid w:val="0065561E"/>
    <w:rsid w:val="00656366"/>
    <w:rsid w:val="00661970"/>
    <w:rsid w:val="00662398"/>
    <w:rsid w:val="00663515"/>
    <w:rsid w:val="00667C75"/>
    <w:rsid w:val="00671B1D"/>
    <w:rsid w:val="006728A7"/>
    <w:rsid w:val="00673B78"/>
    <w:rsid w:val="00677841"/>
    <w:rsid w:val="0068114D"/>
    <w:rsid w:val="0068285E"/>
    <w:rsid w:val="00683815"/>
    <w:rsid w:val="00683E02"/>
    <w:rsid w:val="006848EA"/>
    <w:rsid w:val="006852AD"/>
    <w:rsid w:val="006903A1"/>
    <w:rsid w:val="00697A27"/>
    <w:rsid w:val="006A7B77"/>
    <w:rsid w:val="006A7D3C"/>
    <w:rsid w:val="006B76F0"/>
    <w:rsid w:val="006C11A2"/>
    <w:rsid w:val="006C21CD"/>
    <w:rsid w:val="006C3248"/>
    <w:rsid w:val="006C3A88"/>
    <w:rsid w:val="006C5197"/>
    <w:rsid w:val="006C6FA6"/>
    <w:rsid w:val="006C771E"/>
    <w:rsid w:val="006D2733"/>
    <w:rsid w:val="006D2FDD"/>
    <w:rsid w:val="006D4BE9"/>
    <w:rsid w:val="006D5059"/>
    <w:rsid w:val="006D577D"/>
    <w:rsid w:val="006D5C27"/>
    <w:rsid w:val="006D783E"/>
    <w:rsid w:val="006D7F0E"/>
    <w:rsid w:val="006E2647"/>
    <w:rsid w:val="006E289A"/>
    <w:rsid w:val="006E3340"/>
    <w:rsid w:val="006E4F0A"/>
    <w:rsid w:val="006F0E26"/>
    <w:rsid w:val="006F1A4E"/>
    <w:rsid w:val="006F1CA8"/>
    <w:rsid w:val="006F4F08"/>
    <w:rsid w:val="006F51A1"/>
    <w:rsid w:val="00701406"/>
    <w:rsid w:val="007033DF"/>
    <w:rsid w:val="0070412F"/>
    <w:rsid w:val="00704EA5"/>
    <w:rsid w:val="007053E0"/>
    <w:rsid w:val="007055A9"/>
    <w:rsid w:val="007167DF"/>
    <w:rsid w:val="007169D2"/>
    <w:rsid w:val="007210D0"/>
    <w:rsid w:val="00723CF2"/>
    <w:rsid w:val="00730443"/>
    <w:rsid w:val="00732586"/>
    <w:rsid w:val="007350E6"/>
    <w:rsid w:val="007401D7"/>
    <w:rsid w:val="00740822"/>
    <w:rsid w:val="00740C99"/>
    <w:rsid w:val="007424A9"/>
    <w:rsid w:val="00742EE8"/>
    <w:rsid w:val="00743177"/>
    <w:rsid w:val="00743198"/>
    <w:rsid w:val="00746E40"/>
    <w:rsid w:val="007476D6"/>
    <w:rsid w:val="00752909"/>
    <w:rsid w:val="00763D1A"/>
    <w:rsid w:val="0076570B"/>
    <w:rsid w:val="00765EEA"/>
    <w:rsid w:val="00767E11"/>
    <w:rsid w:val="0077233A"/>
    <w:rsid w:val="007727DC"/>
    <w:rsid w:val="00772F9F"/>
    <w:rsid w:val="00775915"/>
    <w:rsid w:val="0078145F"/>
    <w:rsid w:val="00787BEB"/>
    <w:rsid w:val="00790904"/>
    <w:rsid w:val="00790A8C"/>
    <w:rsid w:val="00793564"/>
    <w:rsid w:val="00793B79"/>
    <w:rsid w:val="007946D9"/>
    <w:rsid w:val="007A3BA4"/>
    <w:rsid w:val="007A3F03"/>
    <w:rsid w:val="007A407D"/>
    <w:rsid w:val="007B06D4"/>
    <w:rsid w:val="007B1342"/>
    <w:rsid w:val="007B4B9F"/>
    <w:rsid w:val="007B6BE4"/>
    <w:rsid w:val="007D07FA"/>
    <w:rsid w:val="007D407F"/>
    <w:rsid w:val="007D63AD"/>
    <w:rsid w:val="007E17D2"/>
    <w:rsid w:val="007E1D8E"/>
    <w:rsid w:val="007E4D94"/>
    <w:rsid w:val="007F3A36"/>
    <w:rsid w:val="007F5963"/>
    <w:rsid w:val="007F59C6"/>
    <w:rsid w:val="007F5D20"/>
    <w:rsid w:val="007F6E8A"/>
    <w:rsid w:val="007F7F0E"/>
    <w:rsid w:val="00801C39"/>
    <w:rsid w:val="00805ECE"/>
    <w:rsid w:val="0081047D"/>
    <w:rsid w:val="00815580"/>
    <w:rsid w:val="00816DE2"/>
    <w:rsid w:val="00820182"/>
    <w:rsid w:val="00821A47"/>
    <w:rsid w:val="00823546"/>
    <w:rsid w:val="0082401B"/>
    <w:rsid w:val="00826A6C"/>
    <w:rsid w:val="00826B44"/>
    <w:rsid w:val="00831DDB"/>
    <w:rsid w:val="00844A1E"/>
    <w:rsid w:val="00844D35"/>
    <w:rsid w:val="008518C0"/>
    <w:rsid w:val="00852012"/>
    <w:rsid w:val="0085780A"/>
    <w:rsid w:val="0086037D"/>
    <w:rsid w:val="00860B56"/>
    <w:rsid w:val="00874CB8"/>
    <w:rsid w:val="00875E73"/>
    <w:rsid w:val="00877882"/>
    <w:rsid w:val="00880A2C"/>
    <w:rsid w:val="00880A91"/>
    <w:rsid w:val="00882889"/>
    <w:rsid w:val="00883DE7"/>
    <w:rsid w:val="00892BA2"/>
    <w:rsid w:val="00892FEF"/>
    <w:rsid w:val="008A0546"/>
    <w:rsid w:val="008A0963"/>
    <w:rsid w:val="008A2F1D"/>
    <w:rsid w:val="008A39BA"/>
    <w:rsid w:val="008B21D0"/>
    <w:rsid w:val="008B3B0C"/>
    <w:rsid w:val="008B4593"/>
    <w:rsid w:val="008B5AF0"/>
    <w:rsid w:val="008C3914"/>
    <w:rsid w:val="008C5088"/>
    <w:rsid w:val="008C7647"/>
    <w:rsid w:val="008D0782"/>
    <w:rsid w:val="008D2F72"/>
    <w:rsid w:val="008E1F1A"/>
    <w:rsid w:val="008E2F4D"/>
    <w:rsid w:val="008E5E5E"/>
    <w:rsid w:val="008E76AB"/>
    <w:rsid w:val="008F026B"/>
    <w:rsid w:val="008F298C"/>
    <w:rsid w:val="00902A24"/>
    <w:rsid w:val="009063C9"/>
    <w:rsid w:val="00907522"/>
    <w:rsid w:val="009078E0"/>
    <w:rsid w:val="00910E8D"/>
    <w:rsid w:val="00911628"/>
    <w:rsid w:val="00911FD5"/>
    <w:rsid w:val="00912415"/>
    <w:rsid w:val="0092180B"/>
    <w:rsid w:val="00924614"/>
    <w:rsid w:val="00925809"/>
    <w:rsid w:val="0092609C"/>
    <w:rsid w:val="009265B1"/>
    <w:rsid w:val="00932CAC"/>
    <w:rsid w:val="009342CC"/>
    <w:rsid w:val="00942D1E"/>
    <w:rsid w:val="009436CF"/>
    <w:rsid w:val="0094449F"/>
    <w:rsid w:val="00945E3A"/>
    <w:rsid w:val="00947899"/>
    <w:rsid w:val="00950055"/>
    <w:rsid w:val="00952569"/>
    <w:rsid w:val="00953BA0"/>
    <w:rsid w:val="00953CC7"/>
    <w:rsid w:val="0095415B"/>
    <w:rsid w:val="009564B9"/>
    <w:rsid w:val="009565C7"/>
    <w:rsid w:val="00956860"/>
    <w:rsid w:val="009641E9"/>
    <w:rsid w:val="00966208"/>
    <w:rsid w:val="00967C2B"/>
    <w:rsid w:val="009714A5"/>
    <w:rsid w:val="009739BB"/>
    <w:rsid w:val="009742F2"/>
    <w:rsid w:val="0097582F"/>
    <w:rsid w:val="009817B4"/>
    <w:rsid w:val="009844CE"/>
    <w:rsid w:val="009904D5"/>
    <w:rsid w:val="009A2CE7"/>
    <w:rsid w:val="009A357A"/>
    <w:rsid w:val="009A572F"/>
    <w:rsid w:val="009A5A18"/>
    <w:rsid w:val="009B10AE"/>
    <w:rsid w:val="009B6A8B"/>
    <w:rsid w:val="009B6E42"/>
    <w:rsid w:val="009C0AB1"/>
    <w:rsid w:val="009C1395"/>
    <w:rsid w:val="009C6BCA"/>
    <w:rsid w:val="009D552E"/>
    <w:rsid w:val="009D6041"/>
    <w:rsid w:val="009E0CEB"/>
    <w:rsid w:val="009E147B"/>
    <w:rsid w:val="009E16BB"/>
    <w:rsid w:val="009E2DA5"/>
    <w:rsid w:val="009E300A"/>
    <w:rsid w:val="009E5413"/>
    <w:rsid w:val="009E59D2"/>
    <w:rsid w:val="009F0E41"/>
    <w:rsid w:val="009F0E9D"/>
    <w:rsid w:val="009F2D76"/>
    <w:rsid w:val="009F32B0"/>
    <w:rsid w:val="00A0077F"/>
    <w:rsid w:val="00A01B39"/>
    <w:rsid w:val="00A02EA6"/>
    <w:rsid w:val="00A03A81"/>
    <w:rsid w:val="00A03FA0"/>
    <w:rsid w:val="00A076BD"/>
    <w:rsid w:val="00A07997"/>
    <w:rsid w:val="00A117FD"/>
    <w:rsid w:val="00A11F90"/>
    <w:rsid w:val="00A16FFE"/>
    <w:rsid w:val="00A1722E"/>
    <w:rsid w:val="00A26108"/>
    <w:rsid w:val="00A32029"/>
    <w:rsid w:val="00A32796"/>
    <w:rsid w:val="00A3324F"/>
    <w:rsid w:val="00A33BF9"/>
    <w:rsid w:val="00A34CC5"/>
    <w:rsid w:val="00A35F71"/>
    <w:rsid w:val="00A408F7"/>
    <w:rsid w:val="00A4216C"/>
    <w:rsid w:val="00A44B12"/>
    <w:rsid w:val="00A459BB"/>
    <w:rsid w:val="00A46592"/>
    <w:rsid w:val="00A46972"/>
    <w:rsid w:val="00A51075"/>
    <w:rsid w:val="00A5293A"/>
    <w:rsid w:val="00A55A7F"/>
    <w:rsid w:val="00A577C2"/>
    <w:rsid w:val="00A60AC9"/>
    <w:rsid w:val="00A60B20"/>
    <w:rsid w:val="00A64BCF"/>
    <w:rsid w:val="00A64E3A"/>
    <w:rsid w:val="00A65932"/>
    <w:rsid w:val="00A65DE5"/>
    <w:rsid w:val="00A74612"/>
    <w:rsid w:val="00A76400"/>
    <w:rsid w:val="00A8470E"/>
    <w:rsid w:val="00A84E28"/>
    <w:rsid w:val="00A87167"/>
    <w:rsid w:val="00A8739E"/>
    <w:rsid w:val="00A87987"/>
    <w:rsid w:val="00A93371"/>
    <w:rsid w:val="00A954AA"/>
    <w:rsid w:val="00A97DCE"/>
    <w:rsid w:val="00AA1716"/>
    <w:rsid w:val="00AA3AD1"/>
    <w:rsid w:val="00AA4FB4"/>
    <w:rsid w:val="00AA5A2F"/>
    <w:rsid w:val="00AA698C"/>
    <w:rsid w:val="00AC0348"/>
    <w:rsid w:val="00AC17C2"/>
    <w:rsid w:val="00AC621F"/>
    <w:rsid w:val="00AD19AD"/>
    <w:rsid w:val="00AD3936"/>
    <w:rsid w:val="00AD3C8D"/>
    <w:rsid w:val="00AD446B"/>
    <w:rsid w:val="00AD6491"/>
    <w:rsid w:val="00AE11A4"/>
    <w:rsid w:val="00AE1AF4"/>
    <w:rsid w:val="00AE704C"/>
    <w:rsid w:val="00AF38BB"/>
    <w:rsid w:val="00AF3D58"/>
    <w:rsid w:val="00B0295B"/>
    <w:rsid w:val="00B03005"/>
    <w:rsid w:val="00B05302"/>
    <w:rsid w:val="00B10603"/>
    <w:rsid w:val="00B108AE"/>
    <w:rsid w:val="00B16461"/>
    <w:rsid w:val="00B2317A"/>
    <w:rsid w:val="00B26152"/>
    <w:rsid w:val="00B30A78"/>
    <w:rsid w:val="00B31A39"/>
    <w:rsid w:val="00B46060"/>
    <w:rsid w:val="00B50C38"/>
    <w:rsid w:val="00B5210E"/>
    <w:rsid w:val="00B56020"/>
    <w:rsid w:val="00B563E3"/>
    <w:rsid w:val="00B6009D"/>
    <w:rsid w:val="00B609A9"/>
    <w:rsid w:val="00B620B0"/>
    <w:rsid w:val="00B65516"/>
    <w:rsid w:val="00B656A8"/>
    <w:rsid w:val="00B65DF5"/>
    <w:rsid w:val="00B727EC"/>
    <w:rsid w:val="00B737CF"/>
    <w:rsid w:val="00B82D32"/>
    <w:rsid w:val="00B83C97"/>
    <w:rsid w:val="00B87D5D"/>
    <w:rsid w:val="00B90FE0"/>
    <w:rsid w:val="00B938B3"/>
    <w:rsid w:val="00BA3B77"/>
    <w:rsid w:val="00BA6F5A"/>
    <w:rsid w:val="00BB7ADE"/>
    <w:rsid w:val="00BC0E4D"/>
    <w:rsid w:val="00BC2E39"/>
    <w:rsid w:val="00BC30A3"/>
    <w:rsid w:val="00BC5521"/>
    <w:rsid w:val="00BD1450"/>
    <w:rsid w:val="00BD18CF"/>
    <w:rsid w:val="00BD3537"/>
    <w:rsid w:val="00BD4535"/>
    <w:rsid w:val="00BD45F1"/>
    <w:rsid w:val="00BD581E"/>
    <w:rsid w:val="00BD628E"/>
    <w:rsid w:val="00BE42F5"/>
    <w:rsid w:val="00BE5387"/>
    <w:rsid w:val="00BF1B03"/>
    <w:rsid w:val="00BF24B4"/>
    <w:rsid w:val="00BF410F"/>
    <w:rsid w:val="00BF4AF9"/>
    <w:rsid w:val="00C03158"/>
    <w:rsid w:val="00C034A0"/>
    <w:rsid w:val="00C03EE7"/>
    <w:rsid w:val="00C04D58"/>
    <w:rsid w:val="00C10788"/>
    <w:rsid w:val="00C12478"/>
    <w:rsid w:val="00C1585D"/>
    <w:rsid w:val="00C16595"/>
    <w:rsid w:val="00C21C7C"/>
    <w:rsid w:val="00C22E29"/>
    <w:rsid w:val="00C2475C"/>
    <w:rsid w:val="00C24D58"/>
    <w:rsid w:val="00C2530C"/>
    <w:rsid w:val="00C3170D"/>
    <w:rsid w:val="00C34640"/>
    <w:rsid w:val="00C35853"/>
    <w:rsid w:val="00C36BAC"/>
    <w:rsid w:val="00C41293"/>
    <w:rsid w:val="00C43A05"/>
    <w:rsid w:val="00C441A3"/>
    <w:rsid w:val="00C47DF0"/>
    <w:rsid w:val="00C527D2"/>
    <w:rsid w:val="00C5356E"/>
    <w:rsid w:val="00C560A9"/>
    <w:rsid w:val="00C60176"/>
    <w:rsid w:val="00C62D7F"/>
    <w:rsid w:val="00C63160"/>
    <w:rsid w:val="00C6357D"/>
    <w:rsid w:val="00C639AC"/>
    <w:rsid w:val="00C64980"/>
    <w:rsid w:val="00C6674C"/>
    <w:rsid w:val="00C66ED4"/>
    <w:rsid w:val="00C67A76"/>
    <w:rsid w:val="00C75695"/>
    <w:rsid w:val="00C763CC"/>
    <w:rsid w:val="00C76DCE"/>
    <w:rsid w:val="00C76F7E"/>
    <w:rsid w:val="00C81CE1"/>
    <w:rsid w:val="00C82721"/>
    <w:rsid w:val="00C847E2"/>
    <w:rsid w:val="00CA0B5D"/>
    <w:rsid w:val="00CA19EE"/>
    <w:rsid w:val="00CA2A0A"/>
    <w:rsid w:val="00CA3DEC"/>
    <w:rsid w:val="00CB3A94"/>
    <w:rsid w:val="00CC288B"/>
    <w:rsid w:val="00CC3CBE"/>
    <w:rsid w:val="00CC4C56"/>
    <w:rsid w:val="00CC5436"/>
    <w:rsid w:val="00CC5B0E"/>
    <w:rsid w:val="00CC60E9"/>
    <w:rsid w:val="00CC724F"/>
    <w:rsid w:val="00CC73A7"/>
    <w:rsid w:val="00CD1A85"/>
    <w:rsid w:val="00CD27A8"/>
    <w:rsid w:val="00CD3475"/>
    <w:rsid w:val="00CD39CB"/>
    <w:rsid w:val="00CD3D09"/>
    <w:rsid w:val="00CD447A"/>
    <w:rsid w:val="00CD4B4A"/>
    <w:rsid w:val="00CD72F4"/>
    <w:rsid w:val="00CE09C7"/>
    <w:rsid w:val="00CE2E84"/>
    <w:rsid w:val="00CE49FC"/>
    <w:rsid w:val="00CE6242"/>
    <w:rsid w:val="00CE7D39"/>
    <w:rsid w:val="00CF07C5"/>
    <w:rsid w:val="00CF0FA5"/>
    <w:rsid w:val="00CF2439"/>
    <w:rsid w:val="00CF48D5"/>
    <w:rsid w:val="00D0060E"/>
    <w:rsid w:val="00D025CA"/>
    <w:rsid w:val="00D02835"/>
    <w:rsid w:val="00D03238"/>
    <w:rsid w:val="00D05600"/>
    <w:rsid w:val="00D075F7"/>
    <w:rsid w:val="00D07A5E"/>
    <w:rsid w:val="00D136BB"/>
    <w:rsid w:val="00D13A45"/>
    <w:rsid w:val="00D14569"/>
    <w:rsid w:val="00D15341"/>
    <w:rsid w:val="00D15436"/>
    <w:rsid w:val="00D156FE"/>
    <w:rsid w:val="00D15A4E"/>
    <w:rsid w:val="00D160B5"/>
    <w:rsid w:val="00D1620E"/>
    <w:rsid w:val="00D16AE2"/>
    <w:rsid w:val="00D173B2"/>
    <w:rsid w:val="00D20153"/>
    <w:rsid w:val="00D2212C"/>
    <w:rsid w:val="00D23385"/>
    <w:rsid w:val="00D23929"/>
    <w:rsid w:val="00D24C5A"/>
    <w:rsid w:val="00D252D4"/>
    <w:rsid w:val="00D2537D"/>
    <w:rsid w:val="00D26473"/>
    <w:rsid w:val="00D267A2"/>
    <w:rsid w:val="00D26D79"/>
    <w:rsid w:val="00D32C83"/>
    <w:rsid w:val="00D3397C"/>
    <w:rsid w:val="00D35607"/>
    <w:rsid w:val="00D41AE8"/>
    <w:rsid w:val="00D451E8"/>
    <w:rsid w:val="00D45DA2"/>
    <w:rsid w:val="00D470B3"/>
    <w:rsid w:val="00D47C8C"/>
    <w:rsid w:val="00D5375E"/>
    <w:rsid w:val="00D53FDB"/>
    <w:rsid w:val="00D55609"/>
    <w:rsid w:val="00D61A49"/>
    <w:rsid w:val="00D64816"/>
    <w:rsid w:val="00D65D8C"/>
    <w:rsid w:val="00D721DE"/>
    <w:rsid w:val="00D75C0E"/>
    <w:rsid w:val="00D777A3"/>
    <w:rsid w:val="00D8125A"/>
    <w:rsid w:val="00D828B4"/>
    <w:rsid w:val="00D92DFE"/>
    <w:rsid w:val="00D930A4"/>
    <w:rsid w:val="00D93626"/>
    <w:rsid w:val="00D93D91"/>
    <w:rsid w:val="00DA10F2"/>
    <w:rsid w:val="00DA39A0"/>
    <w:rsid w:val="00DA45DF"/>
    <w:rsid w:val="00DA49AB"/>
    <w:rsid w:val="00DA4FA0"/>
    <w:rsid w:val="00DA6EC9"/>
    <w:rsid w:val="00DA7047"/>
    <w:rsid w:val="00DB0311"/>
    <w:rsid w:val="00DB071C"/>
    <w:rsid w:val="00DB1D66"/>
    <w:rsid w:val="00DB53BA"/>
    <w:rsid w:val="00DB77D9"/>
    <w:rsid w:val="00DC20A2"/>
    <w:rsid w:val="00DC358E"/>
    <w:rsid w:val="00DC3656"/>
    <w:rsid w:val="00DC36A7"/>
    <w:rsid w:val="00DC38E3"/>
    <w:rsid w:val="00DC396B"/>
    <w:rsid w:val="00DD01A5"/>
    <w:rsid w:val="00DD1482"/>
    <w:rsid w:val="00DD2F73"/>
    <w:rsid w:val="00DD6B30"/>
    <w:rsid w:val="00DD77DD"/>
    <w:rsid w:val="00DE1A61"/>
    <w:rsid w:val="00DE68D1"/>
    <w:rsid w:val="00DF0763"/>
    <w:rsid w:val="00DF0EA7"/>
    <w:rsid w:val="00DF2ABF"/>
    <w:rsid w:val="00DF5CCF"/>
    <w:rsid w:val="00DF6285"/>
    <w:rsid w:val="00E009FB"/>
    <w:rsid w:val="00E0160F"/>
    <w:rsid w:val="00E01BA4"/>
    <w:rsid w:val="00E0356A"/>
    <w:rsid w:val="00E10034"/>
    <w:rsid w:val="00E134FA"/>
    <w:rsid w:val="00E138E6"/>
    <w:rsid w:val="00E14D56"/>
    <w:rsid w:val="00E15A0C"/>
    <w:rsid w:val="00E309E2"/>
    <w:rsid w:val="00E31D06"/>
    <w:rsid w:val="00E335C9"/>
    <w:rsid w:val="00E41067"/>
    <w:rsid w:val="00E42046"/>
    <w:rsid w:val="00E43F11"/>
    <w:rsid w:val="00E44032"/>
    <w:rsid w:val="00E46B5D"/>
    <w:rsid w:val="00E50A74"/>
    <w:rsid w:val="00E5168F"/>
    <w:rsid w:val="00E52153"/>
    <w:rsid w:val="00E525B5"/>
    <w:rsid w:val="00E55C6B"/>
    <w:rsid w:val="00E560E6"/>
    <w:rsid w:val="00E6029C"/>
    <w:rsid w:val="00E65DD9"/>
    <w:rsid w:val="00E716A5"/>
    <w:rsid w:val="00E7653E"/>
    <w:rsid w:val="00E76A86"/>
    <w:rsid w:val="00E80D62"/>
    <w:rsid w:val="00E8272E"/>
    <w:rsid w:val="00E85E13"/>
    <w:rsid w:val="00E9133A"/>
    <w:rsid w:val="00E943C1"/>
    <w:rsid w:val="00EA3075"/>
    <w:rsid w:val="00EA4123"/>
    <w:rsid w:val="00EA480D"/>
    <w:rsid w:val="00EA6676"/>
    <w:rsid w:val="00EB07D7"/>
    <w:rsid w:val="00EB1B93"/>
    <w:rsid w:val="00EB290E"/>
    <w:rsid w:val="00EB3F42"/>
    <w:rsid w:val="00EB4913"/>
    <w:rsid w:val="00EB5CC5"/>
    <w:rsid w:val="00EC35C4"/>
    <w:rsid w:val="00EC4471"/>
    <w:rsid w:val="00EC4C4E"/>
    <w:rsid w:val="00EC5B5F"/>
    <w:rsid w:val="00EC79F3"/>
    <w:rsid w:val="00ED0ACF"/>
    <w:rsid w:val="00ED17D2"/>
    <w:rsid w:val="00ED34D6"/>
    <w:rsid w:val="00ED6A7D"/>
    <w:rsid w:val="00ED7B80"/>
    <w:rsid w:val="00EE1B3D"/>
    <w:rsid w:val="00EE39DE"/>
    <w:rsid w:val="00EE5B7F"/>
    <w:rsid w:val="00EF3D77"/>
    <w:rsid w:val="00EF3E71"/>
    <w:rsid w:val="00F00A37"/>
    <w:rsid w:val="00F031CD"/>
    <w:rsid w:val="00F05CB9"/>
    <w:rsid w:val="00F06016"/>
    <w:rsid w:val="00F10B50"/>
    <w:rsid w:val="00F1415C"/>
    <w:rsid w:val="00F14EF4"/>
    <w:rsid w:val="00F171DB"/>
    <w:rsid w:val="00F17292"/>
    <w:rsid w:val="00F2367E"/>
    <w:rsid w:val="00F316A4"/>
    <w:rsid w:val="00F31B7F"/>
    <w:rsid w:val="00F34EE9"/>
    <w:rsid w:val="00F3632F"/>
    <w:rsid w:val="00F37093"/>
    <w:rsid w:val="00F3733A"/>
    <w:rsid w:val="00F377D2"/>
    <w:rsid w:val="00F40430"/>
    <w:rsid w:val="00F408EE"/>
    <w:rsid w:val="00F44B53"/>
    <w:rsid w:val="00F46182"/>
    <w:rsid w:val="00F47418"/>
    <w:rsid w:val="00F50F24"/>
    <w:rsid w:val="00F52801"/>
    <w:rsid w:val="00F529F9"/>
    <w:rsid w:val="00F53C8F"/>
    <w:rsid w:val="00F678F7"/>
    <w:rsid w:val="00F75478"/>
    <w:rsid w:val="00F75D16"/>
    <w:rsid w:val="00F806A0"/>
    <w:rsid w:val="00F861B7"/>
    <w:rsid w:val="00F91EBD"/>
    <w:rsid w:val="00F9377B"/>
    <w:rsid w:val="00FA1C47"/>
    <w:rsid w:val="00FB2557"/>
    <w:rsid w:val="00FB35E7"/>
    <w:rsid w:val="00FB60FF"/>
    <w:rsid w:val="00FC260E"/>
    <w:rsid w:val="00FC3672"/>
    <w:rsid w:val="00FC3FF2"/>
    <w:rsid w:val="00FC6BDF"/>
    <w:rsid w:val="00FD1004"/>
    <w:rsid w:val="00FD57F4"/>
    <w:rsid w:val="00FD7464"/>
    <w:rsid w:val="00FE1F52"/>
    <w:rsid w:val="00FE2845"/>
    <w:rsid w:val="00FE2E4F"/>
    <w:rsid w:val="00FF2886"/>
    <w:rsid w:val="00FF30CB"/>
    <w:rsid w:val="00FF3BEE"/>
    <w:rsid w:val="00FF5156"/>
    <w:rsid w:val="00F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5972A-8C1F-48E4-9140-034FBAF6A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2BA2"/>
    <w:pPr>
      <w:spacing w:after="0" w:line="240" w:lineRule="auto"/>
    </w:pPr>
    <w:rPr>
      <w:rFonts w:ascii="Verdana" w:eastAsiaTheme="minorEastAsia" w:hAnsi="Verdana" w:cs="Times New Roman"/>
      <w:color w:val="002B45"/>
      <w:szCs w:val="24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D267A2"/>
    <w:pPr>
      <w:keepNext/>
      <w:keepLines/>
      <w:spacing w:before="480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D267A2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634E63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634E6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634E63"/>
    <w:pPr>
      <w:spacing w:after="0" w:line="240" w:lineRule="auto"/>
    </w:pPr>
    <w:rPr>
      <w:rFonts w:ascii="Verdana" w:hAnsi="Verdana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267A2"/>
    <w:rPr>
      <w:rFonts w:ascii="Verdana" w:eastAsiaTheme="majorEastAsia" w:hAnsi="Verdana" w:cstheme="majorBidi"/>
      <w:b/>
      <w:bCs/>
      <w:smallCaps/>
      <w:color w:val="002B45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267A2"/>
    <w:rPr>
      <w:rFonts w:ascii="Verdana" w:eastAsiaTheme="majorEastAsia" w:hAnsi="Verdana" w:cstheme="majorBidi"/>
      <w:b/>
      <w:bCs/>
      <w:color w:val="002B45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34E63"/>
    <w:rPr>
      <w:rFonts w:ascii="Verdana" w:eastAsiaTheme="majorEastAsia" w:hAnsi="Verdana" w:cstheme="majorBidi"/>
      <w:b/>
      <w:bCs/>
      <w:color w:val="002B45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634E63"/>
    <w:rPr>
      <w:rFonts w:ascii="Verdana" w:eastAsiaTheme="majorEastAsia" w:hAnsi="Verdana" w:cstheme="majorBidi"/>
      <w:b/>
      <w:bCs/>
      <w:i/>
      <w:iCs/>
      <w:color w:val="002B45"/>
    </w:rPr>
  </w:style>
  <w:style w:type="paragraph" w:styleId="Titel">
    <w:name w:val="Title"/>
    <w:basedOn w:val="Normal"/>
    <w:next w:val="Normal"/>
    <w:link w:val="TitelTegn"/>
    <w:autoRedefine/>
    <w:uiPriority w:val="10"/>
    <w:qFormat/>
    <w:rsid w:val="00634E63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mallCaps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34E63"/>
    <w:rPr>
      <w:rFonts w:ascii="Verdana" w:eastAsiaTheme="majorEastAsia" w:hAnsi="Verdana" w:cstheme="majorBidi"/>
      <w:smallCaps/>
      <w:color w:val="002B45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646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6461"/>
    <w:rPr>
      <w:rFonts w:ascii="Tahoma" w:eastAsiaTheme="minorEastAsia" w:hAnsi="Tahoma" w:cs="Tahoma"/>
      <w:color w:val="002B4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TK\Downloads\Folder-til-opfoelgning-jollesejlads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Folder-til-opfoelgning-jollesejlads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Henrik Tang Kristensen</cp:lastModifiedBy>
  <cp:revision>1</cp:revision>
  <dcterms:created xsi:type="dcterms:W3CDTF">2020-02-25T20:58:00Z</dcterms:created>
  <dcterms:modified xsi:type="dcterms:W3CDTF">2020-02-25T20:59:00Z</dcterms:modified>
</cp:coreProperties>
</file>