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3AB" w:rsidRDefault="009168F0">
      <w:pPr>
        <w:spacing w:after="200" w:line="276" w:lineRule="auto"/>
      </w:pPr>
      <w:bookmarkStart w:id="0" w:name="_GoBack"/>
      <w:bookmarkEnd w:id="0"/>
      <w:r w:rsidRPr="009168F0">
        <w:rPr>
          <w:noProof/>
        </w:rPr>
        <w:drawing>
          <wp:anchor distT="0" distB="0" distL="114300" distR="114300" simplePos="0" relativeHeight="251671552" behindDoc="0" locked="0" layoutInCell="1" allowOverlap="1" wp14:anchorId="414E4250" wp14:editId="7252D58B">
            <wp:simplePos x="0" y="0"/>
            <wp:positionH relativeFrom="column">
              <wp:posOffset>344170</wp:posOffset>
            </wp:positionH>
            <wp:positionV relativeFrom="paragraph">
              <wp:posOffset>4851400</wp:posOffset>
            </wp:positionV>
            <wp:extent cx="446405" cy="446405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logo_(square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8F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295DB4" wp14:editId="7AFC6F7F">
                <wp:simplePos x="0" y="0"/>
                <wp:positionH relativeFrom="column">
                  <wp:posOffset>239587</wp:posOffset>
                </wp:positionH>
                <wp:positionV relativeFrom="paragraph">
                  <wp:posOffset>3618614</wp:posOffset>
                </wp:positionV>
                <wp:extent cx="2966085" cy="1769745"/>
                <wp:effectExtent l="0" t="0" r="0" b="1905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176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8F0" w:rsidRPr="00B16461" w:rsidRDefault="009168F0" w:rsidP="009168F0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02A24">
                              <w:rPr>
                                <w:b/>
                                <w:sz w:val="28"/>
                                <w:szCs w:val="28"/>
                              </w:rPr>
                              <w:t>Få mere at vide om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646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KLUB</w:t>
                            </w:r>
                            <w:r w:rsidRPr="00B16461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B16461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902A24">
                              <w:rPr>
                                <w:b/>
                                <w:sz w:val="28"/>
                                <w:szCs w:val="28"/>
                              </w:rPr>
                              <w:t>Kontakt</w:t>
                            </w:r>
                            <w:r w:rsidRPr="00B16461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6461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UNGDOMSLEDER</w:t>
                            </w:r>
                          </w:p>
                          <w:p w:rsidR="009168F0" w:rsidRPr="009168F0" w:rsidRDefault="009168F0" w:rsidP="009168F0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168F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Mail:</w:t>
                            </w:r>
                            <w:r w:rsidRPr="009168F0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168F0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XXXX</w:t>
                            </w:r>
                            <w:r w:rsidRPr="009168F0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9168F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Tlf.:</w:t>
                            </w:r>
                            <w:r w:rsidRPr="009168F0"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168F0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XXXX</w:t>
                            </w:r>
                          </w:p>
                          <w:p w:rsidR="009168F0" w:rsidRPr="009168F0" w:rsidRDefault="009168F0" w:rsidP="009168F0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168F0" w:rsidRPr="009168F0" w:rsidRDefault="009168F0" w:rsidP="009168F0">
                            <w:pP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168F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  <w:r w:rsidRPr="009168F0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FACEBOOK-GRUPPE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95DB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8.85pt;margin-top:284.95pt;width:233.55pt;height:13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" filled="f" stroked="f">
                <v:textbox>
                  <w:txbxContent>
                    <w:p w:rsidR="009168F0" w:rsidRPr="00B16461" w:rsidRDefault="009168F0" w:rsidP="009168F0">
                      <w:pPr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902A24">
                        <w:rPr>
                          <w:b/>
                          <w:sz w:val="28"/>
                          <w:szCs w:val="28"/>
                        </w:rPr>
                        <w:t>Få mere at vide om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B16461">
                        <w:rPr>
                          <w:b/>
                          <w:color w:val="FF0000"/>
                          <w:sz w:val="28"/>
                          <w:szCs w:val="28"/>
                        </w:rPr>
                        <w:t>KLUB</w:t>
                      </w:r>
                      <w:r w:rsidRPr="00B16461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br/>
                      </w:r>
                      <w:r w:rsidRPr="00B16461">
                        <w:rPr>
                          <w:b/>
                          <w:color w:val="auto"/>
                          <w:sz w:val="28"/>
                          <w:szCs w:val="28"/>
                        </w:rPr>
                        <w:br/>
                      </w:r>
                      <w:r w:rsidRPr="00902A24">
                        <w:rPr>
                          <w:b/>
                          <w:sz w:val="28"/>
                          <w:szCs w:val="28"/>
                        </w:rPr>
                        <w:t>Kontakt</w:t>
                      </w:r>
                      <w:r w:rsidRPr="00B16461"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B16461">
                        <w:rPr>
                          <w:b/>
                          <w:color w:val="FF0000"/>
                          <w:sz w:val="28"/>
                          <w:szCs w:val="28"/>
                        </w:rPr>
                        <w:t>UNGDOMSLEDER</w:t>
                      </w:r>
                    </w:p>
                    <w:p w:rsidR="009168F0" w:rsidRPr="009168F0" w:rsidRDefault="009168F0" w:rsidP="009168F0">
                      <w:pPr>
                        <w:rPr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</w:pPr>
                      <w:r w:rsidRPr="009168F0">
                        <w:rPr>
                          <w:b/>
                          <w:sz w:val="28"/>
                          <w:szCs w:val="28"/>
                          <w:lang w:val="en-US"/>
                        </w:rPr>
                        <w:t>Mail:</w:t>
                      </w:r>
                      <w:r w:rsidRPr="009168F0">
                        <w:rPr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168F0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XXXX</w:t>
                      </w:r>
                      <w:r w:rsidRPr="009168F0">
                        <w:rPr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9168F0">
                        <w:rPr>
                          <w:b/>
                          <w:sz w:val="28"/>
                          <w:szCs w:val="28"/>
                          <w:lang w:val="en-US"/>
                        </w:rPr>
                        <w:t>Tlf.:</w:t>
                      </w:r>
                      <w:r w:rsidRPr="009168F0">
                        <w:rPr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168F0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XXXX</w:t>
                      </w:r>
                    </w:p>
                    <w:p w:rsidR="009168F0" w:rsidRPr="009168F0" w:rsidRDefault="009168F0" w:rsidP="009168F0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9168F0" w:rsidRPr="009168F0" w:rsidRDefault="009168F0" w:rsidP="009168F0">
                      <w:pPr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9168F0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  <w:r w:rsidRPr="009168F0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FACEBOOK-GRUPPE</w:t>
                      </w:r>
                    </w:p>
                  </w:txbxContent>
                </v:textbox>
              </v:shape>
            </w:pict>
          </mc:Fallback>
        </mc:AlternateContent>
      </w:r>
      <w:r w:rsidR="00A673A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637F3" wp14:editId="043D54B3">
                <wp:simplePos x="0" y="0"/>
                <wp:positionH relativeFrom="column">
                  <wp:posOffset>6391881</wp:posOffset>
                </wp:positionH>
                <wp:positionV relativeFrom="paragraph">
                  <wp:posOffset>4829633</wp:posOffset>
                </wp:positionV>
                <wp:extent cx="4124960" cy="1403985"/>
                <wp:effectExtent l="0" t="0" r="0" b="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9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3AB" w:rsidRPr="0011340F" w:rsidRDefault="00A673AB" w:rsidP="00A673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1340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Har du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lyst til at prøve mere windsurf</w:t>
                            </w:r>
                            <w:r w:rsidRPr="0011340F"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A673AB" w:rsidRPr="0011340F" w:rsidRDefault="00A673AB" w:rsidP="00A673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673AB" w:rsidRPr="0011340F" w:rsidRDefault="00313EAA" w:rsidP="00A673A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Så glæder vi os til</w:t>
                            </w:r>
                            <w:r w:rsidR="00A673AB" w:rsidRPr="0011340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at ses igen!!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637F3" id="_x0000_s1027" type="#_x0000_t202" style="position:absolute;margin-left:503.3pt;margin-top:380.3pt;width:324.8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" filled="f" stroked="f">
                <v:textbox style="mso-fit-shape-to-text:t">
                  <w:txbxContent>
                    <w:p w:rsidR="00A673AB" w:rsidRPr="0011340F" w:rsidRDefault="00A673AB" w:rsidP="00A673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1340F">
                        <w:rPr>
                          <w:b/>
                          <w:sz w:val="28"/>
                          <w:szCs w:val="28"/>
                        </w:rPr>
                        <w:t xml:space="preserve">Har du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lyst til at prøve mere windsurf</w:t>
                      </w:r>
                      <w:r w:rsidRPr="0011340F"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  <w:p w:rsidR="00A673AB" w:rsidRPr="0011340F" w:rsidRDefault="00A673AB" w:rsidP="00A673A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673AB" w:rsidRPr="0011340F" w:rsidRDefault="00313EAA" w:rsidP="00A673A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Så glæder vi os til</w:t>
                      </w:r>
                      <w:r w:rsidR="00A673AB" w:rsidRPr="0011340F">
                        <w:rPr>
                          <w:b/>
                          <w:sz w:val="28"/>
                          <w:szCs w:val="28"/>
                        </w:rPr>
                        <w:t xml:space="preserve"> at ses igen!!</w:t>
                      </w:r>
                    </w:p>
                  </w:txbxContent>
                </v:textbox>
              </v:shape>
            </w:pict>
          </mc:Fallback>
        </mc:AlternateContent>
      </w:r>
      <w:r w:rsidR="00A673AB"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0CBB3D00" wp14:editId="061FE7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38776" cy="7623544"/>
            <wp:effectExtent l="0" t="0" r="5715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ide-bagside-sur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776" cy="762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AB">
        <w:br w:type="page"/>
      </w:r>
    </w:p>
    <w:p w:rsidR="00A11A5F" w:rsidRDefault="00A673AB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2C23C1" wp14:editId="4464A94F">
                <wp:simplePos x="0" y="0"/>
                <wp:positionH relativeFrom="column">
                  <wp:posOffset>482600</wp:posOffset>
                </wp:positionH>
                <wp:positionV relativeFrom="paragraph">
                  <wp:posOffset>2543810</wp:posOffset>
                </wp:positionV>
                <wp:extent cx="4326890" cy="4699000"/>
                <wp:effectExtent l="0" t="0" r="0" b="635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890" cy="469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Tak for sidst! Vi håber du havde en sjov dag med klassen, da du besøgte 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>KLUB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Hvis du har lyst til at prøve mere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windsurf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, har vi masser at tilbyde i 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>KLUB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>. Det eneste du skal gøre er at komme igen – for eksempel med kammerater fra klassen. Når du kommer i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gen, møder du de andre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 sejlere i klubben. </w:t>
                            </w: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For tiden er vi 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 xml:space="preserve">ANTAL 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>sejlere. Vi gør meget ud af, at alle har det sjovt – og fra første dag vil du få nye venner, som hjælper dig godt i gang med at prøve mere sejlsport.</w:t>
                            </w: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Der er også altid instruktører, når vi træner. </w:t>
                            </w: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Vi opstarter et nyt hold 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>DATO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>. Kig forbi, hvis du har lyst til at prøve mere sejlads!</w:t>
                            </w: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A673AB" w:rsidRPr="0011340F" w:rsidRDefault="00A673AB" w:rsidP="00A673AB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 xml:space="preserve">Sejlerhilsner </w:t>
                            </w:r>
                            <w:r>
                              <w:rPr>
                                <w:color w:val="FF0000"/>
                                <w:sz w:val="24"/>
                              </w:rPr>
                              <w:t>KONTAKTPERSON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11340F">
                              <w:rPr>
                                <w:color w:val="FFFFFF" w:themeColor="background1"/>
                                <w:sz w:val="24"/>
                              </w:rPr>
                              <w:t>i</w:t>
                            </w:r>
                            <w:r w:rsidRPr="0011340F">
                              <w:rPr>
                                <w:color w:val="FF0000"/>
                                <w:sz w:val="24"/>
                              </w:rPr>
                              <w:t xml:space="preserve"> KLUB</w:t>
                            </w:r>
                          </w:p>
                          <w:p w:rsidR="00A673AB" w:rsidRPr="0011340F" w:rsidRDefault="00A673AB" w:rsidP="00A673AB">
                            <w:pPr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</w:p>
                          <w:p w:rsidR="00A673AB" w:rsidRPr="0011340F" w:rsidRDefault="00A673AB" w:rsidP="00A673A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23C1" id="_x0000_s1028" type="#_x0000_t202" style="position:absolute;margin-left:38pt;margin-top:200.3pt;width:340.7pt;height:3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" filled="f" stroked="f">
                <v:textbox>
                  <w:txbxContent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Tak for sidst! Vi håber du havde en sjov dag med klassen, da du besøgte </w:t>
                      </w:r>
                      <w:r w:rsidRPr="0011340F">
                        <w:rPr>
                          <w:color w:val="FF0000"/>
                          <w:sz w:val="24"/>
                        </w:rPr>
                        <w:t>KLUB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. </w:t>
                      </w: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Hvis du har lyst til at prøve mere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windsurf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, har vi masser at tilbyde i </w:t>
                      </w:r>
                      <w:r w:rsidRPr="0011340F">
                        <w:rPr>
                          <w:color w:val="FF0000"/>
                          <w:sz w:val="24"/>
                        </w:rPr>
                        <w:t>KLUB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>. Det eneste du skal gøre er at komme igen – for eksempel med kammerater fra klassen. Når du kommer i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gen, møder du de andre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 sejlere i klubben. </w:t>
                      </w: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For tiden er vi </w:t>
                      </w:r>
                      <w:r w:rsidRPr="0011340F">
                        <w:rPr>
                          <w:color w:val="FF0000"/>
                          <w:sz w:val="24"/>
                        </w:rPr>
                        <w:t xml:space="preserve">ANTAL 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>sejlere. Vi gør meget ud af, at alle har det sjovt – og fra første dag vil du få nye venner, som hjælper dig godt i gang med at prøve mere sejlsport.</w:t>
                      </w: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Der er også altid instruktører, når vi træner. </w:t>
                      </w: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Vi opstarter et nyt hold </w:t>
                      </w:r>
                      <w:r w:rsidRPr="0011340F">
                        <w:rPr>
                          <w:color w:val="FF0000"/>
                          <w:sz w:val="24"/>
                        </w:rPr>
                        <w:t>DATO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>. Kig forbi, hvis du har lyst til at prøve mere sejlads!</w:t>
                      </w: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A673AB" w:rsidRPr="0011340F" w:rsidRDefault="00A673AB" w:rsidP="00A673AB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11340F">
                        <w:rPr>
                          <w:color w:val="FFFFFF" w:themeColor="background1"/>
                          <w:sz w:val="24"/>
                        </w:rPr>
                        <w:t xml:space="preserve">Sejlerhilsner </w:t>
                      </w:r>
                      <w:r>
                        <w:rPr>
                          <w:color w:val="FF0000"/>
                          <w:sz w:val="24"/>
                        </w:rPr>
                        <w:t>KONTAKTPERSON</w:t>
                      </w:r>
                      <w:r w:rsidRPr="0011340F">
                        <w:rPr>
                          <w:color w:val="FF0000"/>
                          <w:sz w:val="24"/>
                        </w:rPr>
                        <w:t xml:space="preserve"> </w:t>
                      </w:r>
                      <w:r w:rsidRPr="0011340F">
                        <w:rPr>
                          <w:color w:val="FFFFFF" w:themeColor="background1"/>
                          <w:sz w:val="24"/>
                        </w:rPr>
                        <w:t>i</w:t>
                      </w:r>
                      <w:r w:rsidRPr="0011340F">
                        <w:rPr>
                          <w:color w:val="FF0000"/>
                          <w:sz w:val="24"/>
                        </w:rPr>
                        <w:t xml:space="preserve"> KLUB</w:t>
                      </w:r>
                    </w:p>
                    <w:p w:rsidR="00A673AB" w:rsidRPr="0011340F" w:rsidRDefault="00A673AB" w:rsidP="00A673AB">
                      <w:pPr>
                        <w:rPr>
                          <w:b/>
                          <w:color w:val="auto"/>
                          <w:sz w:val="24"/>
                        </w:rPr>
                      </w:pPr>
                    </w:p>
                    <w:p w:rsidR="00A673AB" w:rsidRPr="0011340F" w:rsidRDefault="00A673AB" w:rsidP="00A673AB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6C3CBC" wp14:editId="4062D429">
                <wp:simplePos x="0" y="0"/>
                <wp:positionH relativeFrom="column">
                  <wp:posOffset>5801257</wp:posOffset>
                </wp:positionH>
                <wp:positionV relativeFrom="paragraph">
                  <wp:posOffset>2546143</wp:posOffset>
                </wp:positionV>
                <wp:extent cx="4326890" cy="4699000"/>
                <wp:effectExtent l="0" t="0" r="0" b="635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890" cy="469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3AB" w:rsidRPr="00902A24" w:rsidRDefault="00A673AB" w:rsidP="00A673AB">
                            <w:pPr>
                              <w:rPr>
                                <w:b/>
                                <w:smallCaps/>
                                <w:sz w:val="32"/>
                                <w:szCs w:val="32"/>
                              </w:rPr>
                            </w:pPr>
                            <w:r w:rsidRPr="00902A24">
                              <w:rPr>
                                <w:b/>
                                <w:smallCaps/>
                                <w:sz w:val="32"/>
                                <w:szCs w:val="32"/>
                              </w:rPr>
                              <w:t xml:space="preserve">Kom og vær med til </w:t>
                            </w:r>
                            <w:r>
                              <w:rPr>
                                <w:b/>
                                <w:smallCaps/>
                                <w:sz w:val="32"/>
                                <w:szCs w:val="32"/>
                              </w:rPr>
                              <w:t>windsurf</w:t>
                            </w:r>
                            <w:r w:rsidRPr="00902A24">
                              <w:rPr>
                                <w:b/>
                                <w:smallCaps/>
                                <w:sz w:val="32"/>
                                <w:szCs w:val="32"/>
                              </w:rPr>
                              <w:t xml:space="preserve"> i </w:t>
                            </w:r>
                            <w:r w:rsidRPr="00902A24">
                              <w:rPr>
                                <w:b/>
                                <w:smallCaps/>
                                <w:color w:val="FF0000"/>
                                <w:sz w:val="32"/>
                                <w:szCs w:val="32"/>
                              </w:rPr>
                              <w:t>KLUB</w:t>
                            </w:r>
                          </w:p>
                          <w:p w:rsidR="00A673AB" w:rsidRPr="00902A24" w:rsidRDefault="00A673AB" w:rsidP="00A673AB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b/>
                                <w:sz w:val="24"/>
                              </w:rPr>
                              <w:t>Prøveture</w:t>
                            </w:r>
                            <w:r w:rsidRPr="00902A24">
                              <w:rPr>
                                <w:sz w:val="24"/>
                              </w:rPr>
                              <w:t xml:space="preserve">: </w:t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  <w:t>De første to gange er gratis</w:t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</w:r>
                          </w:p>
                          <w:p w:rsidR="00A673AB" w:rsidRPr="00902A24" w:rsidRDefault="00A673AB" w:rsidP="00A673AB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b/>
                                <w:sz w:val="24"/>
                              </w:rPr>
                              <w:t>Så lidt koster det</w:t>
                            </w:r>
                            <w:r w:rsidRPr="00902A24">
                              <w:rPr>
                                <w:sz w:val="24"/>
                              </w:rPr>
                              <w:t xml:space="preserve">: </w:t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  <w:t xml:space="preserve">Det koster 1200 kr. om året at gå til </w:t>
                            </w:r>
                            <w:r>
                              <w:rPr>
                                <w:sz w:val="24"/>
                              </w:rPr>
                              <w:t>windsurf</w:t>
                            </w:r>
                            <w:r w:rsidRPr="00902A24">
                              <w:rPr>
                                <w:sz w:val="24"/>
                              </w:rPr>
                              <w:t xml:space="preserve"> i </w:t>
                            </w:r>
                            <w:r w:rsidRPr="00902A24">
                              <w:rPr>
                                <w:color w:val="FF0000"/>
                                <w:sz w:val="24"/>
                              </w:rPr>
                              <w:t>KLUB</w:t>
                            </w:r>
                            <w:r w:rsidRPr="00902A24">
                              <w:rPr>
                                <w:sz w:val="24"/>
                              </w:rPr>
                              <w:t xml:space="preserve">. </w:t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</w:r>
                            <w:r w:rsidRPr="00902A24">
                              <w:rPr>
                                <w:sz w:val="24"/>
                              </w:rPr>
                              <w:br/>
                              <w:t xml:space="preserve">For 1200 kr. får du træning en gang om ugen. Du får også mulighed for at deltage i diverse andre arrangementer som </w:t>
                            </w:r>
                            <w:r>
                              <w:rPr>
                                <w:sz w:val="24"/>
                              </w:rPr>
                              <w:t>for eksempel</w:t>
                            </w:r>
                            <w:r w:rsidRPr="00902A24">
                              <w:rPr>
                                <w:sz w:val="24"/>
                              </w:rPr>
                              <w:t xml:space="preserve"> klubture. </w:t>
                            </w:r>
                          </w:p>
                          <w:p w:rsidR="00A673AB" w:rsidRPr="00902A24" w:rsidRDefault="00A673AB" w:rsidP="00A673AB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sz w:val="24"/>
                              </w:rPr>
                              <w:t>Og når du bliver dygtig nok kan du sejle kapsejlads.</w:t>
                            </w:r>
                          </w:p>
                          <w:p w:rsidR="00A673AB" w:rsidRPr="00902A24" w:rsidRDefault="00A673AB" w:rsidP="00A673AB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673AB" w:rsidRPr="00902A24" w:rsidRDefault="00A673AB" w:rsidP="00A673AB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sz w:val="24"/>
                              </w:rPr>
                              <w:t xml:space="preserve">Vi sejler </w:t>
                            </w:r>
                            <w:r>
                              <w:rPr>
                                <w:sz w:val="24"/>
                              </w:rPr>
                              <w:t xml:space="preserve">og træner </w:t>
                            </w:r>
                            <w:r w:rsidRPr="00902A24">
                              <w:rPr>
                                <w:sz w:val="24"/>
                              </w:rPr>
                              <w:t xml:space="preserve">fra 1. maj til 1. oktober. </w:t>
                            </w:r>
                          </w:p>
                          <w:p w:rsidR="00A673AB" w:rsidRPr="00902A24" w:rsidRDefault="00A673AB" w:rsidP="00A673AB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673AB" w:rsidRPr="00902A24" w:rsidRDefault="00A673AB" w:rsidP="00A673AB">
                            <w:pPr>
                              <w:rPr>
                                <w:sz w:val="24"/>
                              </w:rPr>
                            </w:pPr>
                            <w:r w:rsidRPr="00902A24">
                              <w:rPr>
                                <w:sz w:val="24"/>
                              </w:rPr>
                              <w:t xml:space="preserve">Om vinteren har vi teoriaftner og er i svømmehallen hver anden lørdag. </w:t>
                            </w:r>
                          </w:p>
                          <w:p w:rsidR="00A673AB" w:rsidRPr="00902A24" w:rsidRDefault="00A673AB" w:rsidP="00A673AB">
                            <w:pPr>
                              <w:rPr>
                                <w:sz w:val="24"/>
                              </w:rPr>
                            </w:pPr>
                          </w:p>
                          <w:p w:rsidR="00A673AB" w:rsidRPr="00902A24" w:rsidRDefault="00A673AB" w:rsidP="00A673A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02A24">
                              <w:rPr>
                                <w:b/>
                                <w:sz w:val="24"/>
                              </w:rPr>
                              <w:t>Ses vi? Selvfølgelig gør vi det …</w:t>
                            </w:r>
                          </w:p>
                          <w:p w:rsidR="00A673AB" w:rsidRPr="0011340F" w:rsidRDefault="00A673AB" w:rsidP="00A673A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3CBC" id="_x0000_s1029" type="#_x0000_t202" style="position:absolute;margin-left:456.8pt;margin-top:200.5pt;width:340.7pt;height:37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" filled="f" stroked="f">
                <v:textbox>
                  <w:txbxContent>
                    <w:p w:rsidR="00A673AB" w:rsidRPr="00902A24" w:rsidRDefault="00A673AB" w:rsidP="00A673AB">
                      <w:pPr>
                        <w:rPr>
                          <w:b/>
                          <w:smallCaps/>
                          <w:sz w:val="32"/>
                          <w:szCs w:val="32"/>
                        </w:rPr>
                      </w:pPr>
                      <w:r w:rsidRPr="00902A24">
                        <w:rPr>
                          <w:b/>
                          <w:smallCaps/>
                          <w:sz w:val="32"/>
                          <w:szCs w:val="32"/>
                        </w:rPr>
                        <w:t xml:space="preserve">Kom og vær med til </w:t>
                      </w:r>
                      <w:r>
                        <w:rPr>
                          <w:b/>
                          <w:smallCaps/>
                          <w:sz w:val="32"/>
                          <w:szCs w:val="32"/>
                        </w:rPr>
                        <w:t>windsurf</w:t>
                      </w:r>
                      <w:r w:rsidRPr="00902A24">
                        <w:rPr>
                          <w:b/>
                          <w:smallCaps/>
                          <w:sz w:val="32"/>
                          <w:szCs w:val="32"/>
                        </w:rPr>
                        <w:t xml:space="preserve"> i </w:t>
                      </w:r>
                      <w:r w:rsidRPr="00902A24">
                        <w:rPr>
                          <w:b/>
                          <w:smallCaps/>
                          <w:color w:val="FF0000"/>
                          <w:sz w:val="32"/>
                          <w:szCs w:val="32"/>
                        </w:rPr>
                        <w:t>KLUB</w:t>
                      </w:r>
                    </w:p>
                    <w:p w:rsidR="00A673AB" w:rsidRPr="00902A24" w:rsidRDefault="00A673AB" w:rsidP="00A673AB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b/>
                          <w:sz w:val="24"/>
                        </w:rPr>
                        <w:t>Prøveture</w:t>
                      </w:r>
                      <w:r w:rsidRPr="00902A24">
                        <w:rPr>
                          <w:sz w:val="24"/>
                        </w:rPr>
                        <w:t xml:space="preserve">: </w:t>
                      </w:r>
                      <w:r w:rsidRPr="00902A24">
                        <w:rPr>
                          <w:sz w:val="24"/>
                        </w:rPr>
                        <w:br/>
                        <w:t>De første to gange er gratis</w:t>
                      </w:r>
                      <w:r w:rsidRPr="00902A24">
                        <w:rPr>
                          <w:sz w:val="24"/>
                        </w:rPr>
                        <w:br/>
                      </w:r>
                    </w:p>
                    <w:p w:rsidR="00A673AB" w:rsidRPr="00902A24" w:rsidRDefault="00A673AB" w:rsidP="00A673AB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b/>
                          <w:sz w:val="24"/>
                        </w:rPr>
                        <w:t>Så lidt koster det</w:t>
                      </w:r>
                      <w:r w:rsidRPr="00902A24">
                        <w:rPr>
                          <w:sz w:val="24"/>
                        </w:rPr>
                        <w:t xml:space="preserve">: </w:t>
                      </w:r>
                      <w:r w:rsidRPr="00902A24">
                        <w:rPr>
                          <w:sz w:val="24"/>
                        </w:rPr>
                        <w:br/>
                        <w:t xml:space="preserve">Det koster 1200 kr. om året at gå til </w:t>
                      </w:r>
                      <w:r>
                        <w:rPr>
                          <w:sz w:val="24"/>
                        </w:rPr>
                        <w:t>windsurf</w:t>
                      </w:r>
                      <w:r w:rsidRPr="00902A24">
                        <w:rPr>
                          <w:sz w:val="24"/>
                        </w:rPr>
                        <w:t xml:space="preserve"> i </w:t>
                      </w:r>
                      <w:r w:rsidRPr="00902A24">
                        <w:rPr>
                          <w:color w:val="FF0000"/>
                          <w:sz w:val="24"/>
                        </w:rPr>
                        <w:t>KLUB</w:t>
                      </w:r>
                      <w:r w:rsidRPr="00902A24">
                        <w:rPr>
                          <w:sz w:val="24"/>
                        </w:rPr>
                        <w:t xml:space="preserve">. </w:t>
                      </w:r>
                      <w:r w:rsidRPr="00902A24">
                        <w:rPr>
                          <w:sz w:val="24"/>
                        </w:rPr>
                        <w:br/>
                      </w:r>
                      <w:r w:rsidRPr="00902A24">
                        <w:rPr>
                          <w:sz w:val="24"/>
                        </w:rPr>
                        <w:br/>
                        <w:t xml:space="preserve">For 1200 kr. får du træning en gang om ugen. Du får også mulighed for at deltage i diverse andre arrangementer som </w:t>
                      </w:r>
                      <w:r>
                        <w:rPr>
                          <w:sz w:val="24"/>
                        </w:rPr>
                        <w:t>for eksempel</w:t>
                      </w:r>
                      <w:r w:rsidRPr="00902A24">
                        <w:rPr>
                          <w:sz w:val="24"/>
                        </w:rPr>
                        <w:t xml:space="preserve"> klubture. </w:t>
                      </w:r>
                    </w:p>
                    <w:p w:rsidR="00A673AB" w:rsidRPr="00902A24" w:rsidRDefault="00A673AB" w:rsidP="00A673AB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sz w:val="24"/>
                        </w:rPr>
                        <w:t>Og når du bliver dygtig nok kan du sejle kapsejlads.</w:t>
                      </w:r>
                    </w:p>
                    <w:p w:rsidR="00A673AB" w:rsidRPr="00902A24" w:rsidRDefault="00A673AB" w:rsidP="00A673AB">
                      <w:pPr>
                        <w:rPr>
                          <w:sz w:val="24"/>
                        </w:rPr>
                      </w:pPr>
                    </w:p>
                    <w:p w:rsidR="00A673AB" w:rsidRPr="00902A24" w:rsidRDefault="00A673AB" w:rsidP="00A673AB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sz w:val="24"/>
                        </w:rPr>
                        <w:t xml:space="preserve">Vi sejler </w:t>
                      </w:r>
                      <w:r>
                        <w:rPr>
                          <w:sz w:val="24"/>
                        </w:rPr>
                        <w:t xml:space="preserve">og træner </w:t>
                      </w:r>
                      <w:r w:rsidRPr="00902A24">
                        <w:rPr>
                          <w:sz w:val="24"/>
                        </w:rPr>
                        <w:t xml:space="preserve">fra 1. maj til 1. oktober. </w:t>
                      </w:r>
                    </w:p>
                    <w:p w:rsidR="00A673AB" w:rsidRPr="00902A24" w:rsidRDefault="00A673AB" w:rsidP="00A673AB">
                      <w:pPr>
                        <w:rPr>
                          <w:sz w:val="24"/>
                        </w:rPr>
                      </w:pPr>
                    </w:p>
                    <w:p w:rsidR="00A673AB" w:rsidRPr="00902A24" w:rsidRDefault="00A673AB" w:rsidP="00A673AB">
                      <w:pPr>
                        <w:rPr>
                          <w:sz w:val="24"/>
                        </w:rPr>
                      </w:pPr>
                      <w:r w:rsidRPr="00902A24">
                        <w:rPr>
                          <w:sz w:val="24"/>
                        </w:rPr>
                        <w:t xml:space="preserve">Om vinteren har vi teoriaftner og er i svømmehallen hver anden lørdag. </w:t>
                      </w:r>
                    </w:p>
                    <w:p w:rsidR="00A673AB" w:rsidRPr="00902A24" w:rsidRDefault="00A673AB" w:rsidP="00A673AB">
                      <w:pPr>
                        <w:rPr>
                          <w:sz w:val="24"/>
                        </w:rPr>
                      </w:pPr>
                    </w:p>
                    <w:p w:rsidR="00A673AB" w:rsidRPr="00902A24" w:rsidRDefault="00A673AB" w:rsidP="00A673AB">
                      <w:pPr>
                        <w:rPr>
                          <w:b/>
                          <w:sz w:val="24"/>
                        </w:rPr>
                      </w:pPr>
                      <w:r w:rsidRPr="00902A24">
                        <w:rPr>
                          <w:b/>
                          <w:sz w:val="24"/>
                        </w:rPr>
                        <w:t>Ses vi? Selvfølgelig gør vi det …</w:t>
                      </w:r>
                    </w:p>
                    <w:p w:rsidR="00A673AB" w:rsidRPr="0011340F" w:rsidRDefault="00A673AB" w:rsidP="00A673AB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71F6E6" wp14:editId="71198C66">
                <wp:simplePos x="0" y="0"/>
                <wp:positionH relativeFrom="column">
                  <wp:posOffset>366203</wp:posOffset>
                </wp:positionH>
                <wp:positionV relativeFrom="paragraph">
                  <wp:posOffset>471835</wp:posOffset>
                </wp:positionV>
                <wp:extent cx="2455545" cy="850265"/>
                <wp:effectExtent l="0" t="0" r="0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3AB" w:rsidRPr="0011340F" w:rsidRDefault="00A673AB" w:rsidP="00A673AB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1340F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Indsæt klublogo 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F6E6" id="_x0000_s1030" type="#_x0000_t202" style="position:absolute;margin-left:28.85pt;margin-top:37.15pt;width:193.35pt;height:6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" filled="f" stroked="f">
                <v:textbox>
                  <w:txbxContent>
                    <w:p w:rsidR="00A673AB" w:rsidRPr="0011340F" w:rsidRDefault="00A673AB" w:rsidP="00A673AB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1340F">
                        <w:rPr>
                          <w:b/>
                          <w:color w:val="FF0000"/>
                          <w:sz w:val="28"/>
                          <w:szCs w:val="28"/>
                        </w:rPr>
                        <w:t>Indsæt klublogo 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01C8773" wp14:editId="118548DB">
            <wp:extent cx="10717619" cy="7557460"/>
            <wp:effectExtent l="0" t="0" r="7620" b="571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rsider-sur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66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A5F" w:rsidSect="00A673AB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C15DB"/>
    <w:rsid w:val="00002E76"/>
    <w:rsid w:val="00005DC5"/>
    <w:rsid w:val="00006A65"/>
    <w:rsid w:val="000076BC"/>
    <w:rsid w:val="00010F74"/>
    <w:rsid w:val="0001202F"/>
    <w:rsid w:val="00015D13"/>
    <w:rsid w:val="00020473"/>
    <w:rsid w:val="00021BF8"/>
    <w:rsid w:val="00023A14"/>
    <w:rsid w:val="00026DCE"/>
    <w:rsid w:val="00033675"/>
    <w:rsid w:val="00042144"/>
    <w:rsid w:val="00043435"/>
    <w:rsid w:val="00043C20"/>
    <w:rsid w:val="00045991"/>
    <w:rsid w:val="000465BA"/>
    <w:rsid w:val="00047B38"/>
    <w:rsid w:val="00050277"/>
    <w:rsid w:val="00050FEF"/>
    <w:rsid w:val="000531B5"/>
    <w:rsid w:val="0005408C"/>
    <w:rsid w:val="00056610"/>
    <w:rsid w:val="00056E7F"/>
    <w:rsid w:val="00056F48"/>
    <w:rsid w:val="00057AF9"/>
    <w:rsid w:val="00060F1B"/>
    <w:rsid w:val="00064DF0"/>
    <w:rsid w:val="0006581D"/>
    <w:rsid w:val="00065F0E"/>
    <w:rsid w:val="00066C0D"/>
    <w:rsid w:val="00070742"/>
    <w:rsid w:val="0007734E"/>
    <w:rsid w:val="00081707"/>
    <w:rsid w:val="00085137"/>
    <w:rsid w:val="000854E9"/>
    <w:rsid w:val="00086614"/>
    <w:rsid w:val="00086AC9"/>
    <w:rsid w:val="00090B7D"/>
    <w:rsid w:val="00095BBD"/>
    <w:rsid w:val="0009751A"/>
    <w:rsid w:val="000A5C73"/>
    <w:rsid w:val="000A6BC4"/>
    <w:rsid w:val="000A7D64"/>
    <w:rsid w:val="000B26BC"/>
    <w:rsid w:val="000B35B5"/>
    <w:rsid w:val="000C0A74"/>
    <w:rsid w:val="000C4F68"/>
    <w:rsid w:val="000C735F"/>
    <w:rsid w:val="000D178A"/>
    <w:rsid w:val="000D3E91"/>
    <w:rsid w:val="000D47A5"/>
    <w:rsid w:val="000D5344"/>
    <w:rsid w:val="000F1D06"/>
    <w:rsid w:val="000F1D31"/>
    <w:rsid w:val="000F341A"/>
    <w:rsid w:val="000F4EA5"/>
    <w:rsid w:val="000F542D"/>
    <w:rsid w:val="000F5D16"/>
    <w:rsid w:val="000F5DC0"/>
    <w:rsid w:val="000F60BE"/>
    <w:rsid w:val="00101206"/>
    <w:rsid w:val="0010613A"/>
    <w:rsid w:val="00106604"/>
    <w:rsid w:val="00115B42"/>
    <w:rsid w:val="001240DF"/>
    <w:rsid w:val="00124996"/>
    <w:rsid w:val="00126FC6"/>
    <w:rsid w:val="001274B6"/>
    <w:rsid w:val="001302A9"/>
    <w:rsid w:val="00131F0F"/>
    <w:rsid w:val="00132FCC"/>
    <w:rsid w:val="0013451A"/>
    <w:rsid w:val="00134B4B"/>
    <w:rsid w:val="0013511C"/>
    <w:rsid w:val="001423C9"/>
    <w:rsid w:val="0014533B"/>
    <w:rsid w:val="00145816"/>
    <w:rsid w:val="00145A87"/>
    <w:rsid w:val="00145ED1"/>
    <w:rsid w:val="00147E43"/>
    <w:rsid w:val="001531AD"/>
    <w:rsid w:val="0015475B"/>
    <w:rsid w:val="0015510E"/>
    <w:rsid w:val="00155D7B"/>
    <w:rsid w:val="001609B9"/>
    <w:rsid w:val="00161B39"/>
    <w:rsid w:val="00166838"/>
    <w:rsid w:val="00166904"/>
    <w:rsid w:val="001747B6"/>
    <w:rsid w:val="00176AD7"/>
    <w:rsid w:val="00181537"/>
    <w:rsid w:val="00181A87"/>
    <w:rsid w:val="0018476E"/>
    <w:rsid w:val="00184F78"/>
    <w:rsid w:val="00187B64"/>
    <w:rsid w:val="00191BA7"/>
    <w:rsid w:val="00192A16"/>
    <w:rsid w:val="00195AAC"/>
    <w:rsid w:val="00196079"/>
    <w:rsid w:val="0019729D"/>
    <w:rsid w:val="001A0377"/>
    <w:rsid w:val="001A419E"/>
    <w:rsid w:val="001A6C82"/>
    <w:rsid w:val="001B0776"/>
    <w:rsid w:val="001B3114"/>
    <w:rsid w:val="001B41FC"/>
    <w:rsid w:val="001B5D93"/>
    <w:rsid w:val="001B6840"/>
    <w:rsid w:val="001B716D"/>
    <w:rsid w:val="001C0137"/>
    <w:rsid w:val="001C2228"/>
    <w:rsid w:val="001C2945"/>
    <w:rsid w:val="001C2DA4"/>
    <w:rsid w:val="001C413B"/>
    <w:rsid w:val="001C7234"/>
    <w:rsid w:val="001D10E3"/>
    <w:rsid w:val="001D11BB"/>
    <w:rsid w:val="001D3C81"/>
    <w:rsid w:val="001E03EA"/>
    <w:rsid w:val="001E31B4"/>
    <w:rsid w:val="001E3C16"/>
    <w:rsid w:val="001F0599"/>
    <w:rsid w:val="001F2614"/>
    <w:rsid w:val="001F3F3D"/>
    <w:rsid w:val="001F4B6B"/>
    <w:rsid w:val="001F6204"/>
    <w:rsid w:val="001F7E3D"/>
    <w:rsid w:val="0020203C"/>
    <w:rsid w:val="00202440"/>
    <w:rsid w:val="0020387B"/>
    <w:rsid w:val="00204D30"/>
    <w:rsid w:val="0020659B"/>
    <w:rsid w:val="00206961"/>
    <w:rsid w:val="002100FC"/>
    <w:rsid w:val="002149D7"/>
    <w:rsid w:val="00217DFD"/>
    <w:rsid w:val="002244F1"/>
    <w:rsid w:val="00224878"/>
    <w:rsid w:val="00225C5E"/>
    <w:rsid w:val="002307CB"/>
    <w:rsid w:val="00235989"/>
    <w:rsid w:val="00237066"/>
    <w:rsid w:val="00237A42"/>
    <w:rsid w:val="00237C7B"/>
    <w:rsid w:val="00242989"/>
    <w:rsid w:val="00244036"/>
    <w:rsid w:val="002476B0"/>
    <w:rsid w:val="00247960"/>
    <w:rsid w:val="0025109D"/>
    <w:rsid w:val="00253DE1"/>
    <w:rsid w:val="00256951"/>
    <w:rsid w:val="00266474"/>
    <w:rsid w:val="00266C65"/>
    <w:rsid w:val="00274F94"/>
    <w:rsid w:val="00286FC5"/>
    <w:rsid w:val="002872D6"/>
    <w:rsid w:val="002908D8"/>
    <w:rsid w:val="00293D54"/>
    <w:rsid w:val="00294F7A"/>
    <w:rsid w:val="002972CD"/>
    <w:rsid w:val="002A0D3A"/>
    <w:rsid w:val="002A1E49"/>
    <w:rsid w:val="002A328B"/>
    <w:rsid w:val="002A760E"/>
    <w:rsid w:val="002B52DB"/>
    <w:rsid w:val="002B79B8"/>
    <w:rsid w:val="002C051B"/>
    <w:rsid w:val="002C349D"/>
    <w:rsid w:val="002C4EE3"/>
    <w:rsid w:val="002C6EE1"/>
    <w:rsid w:val="002E045A"/>
    <w:rsid w:val="002E35E7"/>
    <w:rsid w:val="002E770A"/>
    <w:rsid w:val="002E7884"/>
    <w:rsid w:val="002E7F2E"/>
    <w:rsid w:val="002F3500"/>
    <w:rsid w:val="002F503E"/>
    <w:rsid w:val="002F5526"/>
    <w:rsid w:val="00300E5C"/>
    <w:rsid w:val="003046B9"/>
    <w:rsid w:val="00305216"/>
    <w:rsid w:val="00305292"/>
    <w:rsid w:val="003061C0"/>
    <w:rsid w:val="00306F95"/>
    <w:rsid w:val="00307110"/>
    <w:rsid w:val="00307648"/>
    <w:rsid w:val="0031330E"/>
    <w:rsid w:val="00313BF5"/>
    <w:rsid w:val="00313EAA"/>
    <w:rsid w:val="00323792"/>
    <w:rsid w:val="003266F7"/>
    <w:rsid w:val="003277E4"/>
    <w:rsid w:val="0033379B"/>
    <w:rsid w:val="00334BB6"/>
    <w:rsid w:val="003355EF"/>
    <w:rsid w:val="003372BC"/>
    <w:rsid w:val="00342B2D"/>
    <w:rsid w:val="00343014"/>
    <w:rsid w:val="00343038"/>
    <w:rsid w:val="00343B26"/>
    <w:rsid w:val="00350A08"/>
    <w:rsid w:val="003518A0"/>
    <w:rsid w:val="003547EA"/>
    <w:rsid w:val="0035640D"/>
    <w:rsid w:val="00356B21"/>
    <w:rsid w:val="00364BDD"/>
    <w:rsid w:val="00364DAA"/>
    <w:rsid w:val="00366DCF"/>
    <w:rsid w:val="00370D77"/>
    <w:rsid w:val="00371793"/>
    <w:rsid w:val="00371AA0"/>
    <w:rsid w:val="00380A99"/>
    <w:rsid w:val="0039053F"/>
    <w:rsid w:val="00391243"/>
    <w:rsid w:val="003915C8"/>
    <w:rsid w:val="003A195D"/>
    <w:rsid w:val="003A2782"/>
    <w:rsid w:val="003A2CF0"/>
    <w:rsid w:val="003A2FCE"/>
    <w:rsid w:val="003A3BC0"/>
    <w:rsid w:val="003A5204"/>
    <w:rsid w:val="003A53E7"/>
    <w:rsid w:val="003B1ACD"/>
    <w:rsid w:val="003B3600"/>
    <w:rsid w:val="003B6B63"/>
    <w:rsid w:val="003B7983"/>
    <w:rsid w:val="003B7DA6"/>
    <w:rsid w:val="003C15DB"/>
    <w:rsid w:val="003C1EA4"/>
    <w:rsid w:val="003C5FAF"/>
    <w:rsid w:val="003C7670"/>
    <w:rsid w:val="003D6F20"/>
    <w:rsid w:val="003E16D1"/>
    <w:rsid w:val="003E566F"/>
    <w:rsid w:val="003E5C5A"/>
    <w:rsid w:val="003E6970"/>
    <w:rsid w:val="003F16ED"/>
    <w:rsid w:val="003F1A69"/>
    <w:rsid w:val="003F29EF"/>
    <w:rsid w:val="003F3BC0"/>
    <w:rsid w:val="003F500B"/>
    <w:rsid w:val="003F5888"/>
    <w:rsid w:val="00402847"/>
    <w:rsid w:val="00402B64"/>
    <w:rsid w:val="0042168A"/>
    <w:rsid w:val="0042461B"/>
    <w:rsid w:val="0043032C"/>
    <w:rsid w:val="00432CC1"/>
    <w:rsid w:val="00433D17"/>
    <w:rsid w:val="004343BA"/>
    <w:rsid w:val="00434AE7"/>
    <w:rsid w:val="00435D73"/>
    <w:rsid w:val="00436D01"/>
    <w:rsid w:val="00442284"/>
    <w:rsid w:val="0044502D"/>
    <w:rsid w:val="0044508B"/>
    <w:rsid w:val="00453602"/>
    <w:rsid w:val="00453E4E"/>
    <w:rsid w:val="00460D73"/>
    <w:rsid w:val="00461543"/>
    <w:rsid w:val="004623FF"/>
    <w:rsid w:val="0047556C"/>
    <w:rsid w:val="0047612F"/>
    <w:rsid w:val="00486B5C"/>
    <w:rsid w:val="00492F57"/>
    <w:rsid w:val="00494BFB"/>
    <w:rsid w:val="00496587"/>
    <w:rsid w:val="00497EFE"/>
    <w:rsid w:val="004A173C"/>
    <w:rsid w:val="004A3425"/>
    <w:rsid w:val="004A53F7"/>
    <w:rsid w:val="004B2EF2"/>
    <w:rsid w:val="004B4F0A"/>
    <w:rsid w:val="004B5574"/>
    <w:rsid w:val="004B581B"/>
    <w:rsid w:val="004B660D"/>
    <w:rsid w:val="004B6DD7"/>
    <w:rsid w:val="004B6F2A"/>
    <w:rsid w:val="004B7D06"/>
    <w:rsid w:val="004C6462"/>
    <w:rsid w:val="004C7519"/>
    <w:rsid w:val="004E2C8A"/>
    <w:rsid w:val="004E376A"/>
    <w:rsid w:val="004F0E7E"/>
    <w:rsid w:val="004F6F9D"/>
    <w:rsid w:val="0050472D"/>
    <w:rsid w:val="0050525B"/>
    <w:rsid w:val="00506C35"/>
    <w:rsid w:val="00510EC5"/>
    <w:rsid w:val="005116F5"/>
    <w:rsid w:val="00511D54"/>
    <w:rsid w:val="00512C4B"/>
    <w:rsid w:val="00514D03"/>
    <w:rsid w:val="00515B0B"/>
    <w:rsid w:val="0051621A"/>
    <w:rsid w:val="00516287"/>
    <w:rsid w:val="005174EB"/>
    <w:rsid w:val="00521576"/>
    <w:rsid w:val="00522B64"/>
    <w:rsid w:val="00522BC2"/>
    <w:rsid w:val="00522EF8"/>
    <w:rsid w:val="0052356F"/>
    <w:rsid w:val="00524E5F"/>
    <w:rsid w:val="00526AFF"/>
    <w:rsid w:val="00530D20"/>
    <w:rsid w:val="005366D4"/>
    <w:rsid w:val="00537149"/>
    <w:rsid w:val="00541E47"/>
    <w:rsid w:val="00541F2A"/>
    <w:rsid w:val="00544871"/>
    <w:rsid w:val="0055014E"/>
    <w:rsid w:val="00553EED"/>
    <w:rsid w:val="005541AE"/>
    <w:rsid w:val="005545D9"/>
    <w:rsid w:val="00554E45"/>
    <w:rsid w:val="00556B5F"/>
    <w:rsid w:val="00560A2B"/>
    <w:rsid w:val="005710ED"/>
    <w:rsid w:val="0057212E"/>
    <w:rsid w:val="00573296"/>
    <w:rsid w:val="005759C0"/>
    <w:rsid w:val="0057608D"/>
    <w:rsid w:val="00577020"/>
    <w:rsid w:val="005773D2"/>
    <w:rsid w:val="00577674"/>
    <w:rsid w:val="00577EFE"/>
    <w:rsid w:val="00577F6F"/>
    <w:rsid w:val="00581FD1"/>
    <w:rsid w:val="0058227D"/>
    <w:rsid w:val="005837AE"/>
    <w:rsid w:val="0058393B"/>
    <w:rsid w:val="00585BC2"/>
    <w:rsid w:val="0058755F"/>
    <w:rsid w:val="00590D0F"/>
    <w:rsid w:val="005912C5"/>
    <w:rsid w:val="005A0C33"/>
    <w:rsid w:val="005A3095"/>
    <w:rsid w:val="005A5F32"/>
    <w:rsid w:val="005B10EB"/>
    <w:rsid w:val="005B530D"/>
    <w:rsid w:val="005B5B54"/>
    <w:rsid w:val="005B7371"/>
    <w:rsid w:val="005C1877"/>
    <w:rsid w:val="005C4FB6"/>
    <w:rsid w:val="005C7B97"/>
    <w:rsid w:val="005D045E"/>
    <w:rsid w:val="005D4651"/>
    <w:rsid w:val="005E1558"/>
    <w:rsid w:val="005E4D43"/>
    <w:rsid w:val="005E7612"/>
    <w:rsid w:val="005F0F47"/>
    <w:rsid w:val="005F166D"/>
    <w:rsid w:val="005F167B"/>
    <w:rsid w:val="005F3E1B"/>
    <w:rsid w:val="005F4B55"/>
    <w:rsid w:val="00603AD6"/>
    <w:rsid w:val="00604948"/>
    <w:rsid w:val="00606BDD"/>
    <w:rsid w:val="006100CB"/>
    <w:rsid w:val="00610AFA"/>
    <w:rsid w:val="00610C05"/>
    <w:rsid w:val="00611C7C"/>
    <w:rsid w:val="00611E22"/>
    <w:rsid w:val="00612155"/>
    <w:rsid w:val="00620EAA"/>
    <w:rsid w:val="0062183B"/>
    <w:rsid w:val="00621BD9"/>
    <w:rsid w:val="00626B01"/>
    <w:rsid w:val="00630668"/>
    <w:rsid w:val="0063081C"/>
    <w:rsid w:val="00630FBB"/>
    <w:rsid w:val="00634E63"/>
    <w:rsid w:val="00636412"/>
    <w:rsid w:val="006370C1"/>
    <w:rsid w:val="00637793"/>
    <w:rsid w:val="00640B11"/>
    <w:rsid w:val="0064291A"/>
    <w:rsid w:val="00643E57"/>
    <w:rsid w:val="006449D2"/>
    <w:rsid w:val="0064728C"/>
    <w:rsid w:val="006509F4"/>
    <w:rsid w:val="0065561E"/>
    <w:rsid w:val="00656366"/>
    <w:rsid w:val="00661970"/>
    <w:rsid w:val="00662398"/>
    <w:rsid w:val="00663515"/>
    <w:rsid w:val="00667C75"/>
    <w:rsid w:val="00671B1D"/>
    <w:rsid w:val="006728A7"/>
    <w:rsid w:val="00673B78"/>
    <w:rsid w:val="00677841"/>
    <w:rsid w:val="0068114D"/>
    <w:rsid w:val="0068285E"/>
    <w:rsid w:val="00683815"/>
    <w:rsid w:val="00683E02"/>
    <w:rsid w:val="006848EA"/>
    <w:rsid w:val="006852AD"/>
    <w:rsid w:val="006903A1"/>
    <w:rsid w:val="00697A27"/>
    <w:rsid w:val="006A7B77"/>
    <w:rsid w:val="006A7D3C"/>
    <w:rsid w:val="006B76F0"/>
    <w:rsid w:val="006C11A2"/>
    <w:rsid w:val="006C21CD"/>
    <w:rsid w:val="006C3248"/>
    <w:rsid w:val="006C3A88"/>
    <w:rsid w:val="006C5197"/>
    <w:rsid w:val="006C6FA6"/>
    <w:rsid w:val="006C771E"/>
    <w:rsid w:val="006D2733"/>
    <w:rsid w:val="006D2FDD"/>
    <w:rsid w:val="006D4BE9"/>
    <w:rsid w:val="006D5059"/>
    <w:rsid w:val="006D577D"/>
    <w:rsid w:val="006D5C27"/>
    <w:rsid w:val="006D783E"/>
    <w:rsid w:val="006D7F0E"/>
    <w:rsid w:val="006E2647"/>
    <w:rsid w:val="006E289A"/>
    <w:rsid w:val="006E3340"/>
    <w:rsid w:val="006E4F0A"/>
    <w:rsid w:val="006F0E26"/>
    <w:rsid w:val="006F1A4E"/>
    <w:rsid w:val="006F1CA8"/>
    <w:rsid w:val="006F4F08"/>
    <w:rsid w:val="006F51A1"/>
    <w:rsid w:val="00701406"/>
    <w:rsid w:val="007033DF"/>
    <w:rsid w:val="0070412F"/>
    <w:rsid w:val="00704EA5"/>
    <w:rsid w:val="007053E0"/>
    <w:rsid w:val="007055A9"/>
    <w:rsid w:val="007167DF"/>
    <w:rsid w:val="007169D2"/>
    <w:rsid w:val="007210D0"/>
    <w:rsid w:val="00723CF2"/>
    <w:rsid w:val="00730443"/>
    <w:rsid w:val="00732586"/>
    <w:rsid w:val="007350E6"/>
    <w:rsid w:val="007401D7"/>
    <w:rsid w:val="00740822"/>
    <w:rsid w:val="00740C99"/>
    <w:rsid w:val="007424A9"/>
    <w:rsid w:val="00742EE8"/>
    <w:rsid w:val="00743177"/>
    <w:rsid w:val="00743198"/>
    <w:rsid w:val="00746E40"/>
    <w:rsid w:val="007476D6"/>
    <w:rsid w:val="00752909"/>
    <w:rsid w:val="00763D1A"/>
    <w:rsid w:val="0076570B"/>
    <w:rsid w:val="00765EEA"/>
    <w:rsid w:val="00767E11"/>
    <w:rsid w:val="0077233A"/>
    <w:rsid w:val="007727DC"/>
    <w:rsid w:val="00772F9F"/>
    <w:rsid w:val="00775915"/>
    <w:rsid w:val="0078145F"/>
    <w:rsid w:val="00787BEB"/>
    <w:rsid w:val="00790904"/>
    <w:rsid w:val="00790A8C"/>
    <w:rsid w:val="00793564"/>
    <w:rsid w:val="00793B79"/>
    <w:rsid w:val="007946D9"/>
    <w:rsid w:val="007A3BA4"/>
    <w:rsid w:val="007A3F03"/>
    <w:rsid w:val="007A407D"/>
    <w:rsid w:val="007B06D4"/>
    <w:rsid w:val="007B1342"/>
    <w:rsid w:val="007B4B9F"/>
    <w:rsid w:val="007B6BE4"/>
    <w:rsid w:val="007C2197"/>
    <w:rsid w:val="007D07FA"/>
    <w:rsid w:val="007D2D27"/>
    <w:rsid w:val="007D407F"/>
    <w:rsid w:val="007D63AD"/>
    <w:rsid w:val="007E17D2"/>
    <w:rsid w:val="007E1D8E"/>
    <w:rsid w:val="007E4D94"/>
    <w:rsid w:val="007F3A36"/>
    <w:rsid w:val="007F5963"/>
    <w:rsid w:val="007F59C6"/>
    <w:rsid w:val="007F5D20"/>
    <w:rsid w:val="007F6E8A"/>
    <w:rsid w:val="007F7F0E"/>
    <w:rsid w:val="00801C39"/>
    <w:rsid w:val="00805ECE"/>
    <w:rsid w:val="0081047D"/>
    <w:rsid w:val="00815580"/>
    <w:rsid w:val="00816DE2"/>
    <w:rsid w:val="00820182"/>
    <w:rsid w:val="00821A47"/>
    <w:rsid w:val="00823546"/>
    <w:rsid w:val="0082401B"/>
    <w:rsid w:val="00826A6C"/>
    <w:rsid w:val="00826B44"/>
    <w:rsid w:val="00831DDB"/>
    <w:rsid w:val="00844A1E"/>
    <w:rsid w:val="00844D35"/>
    <w:rsid w:val="008518C0"/>
    <w:rsid w:val="00852012"/>
    <w:rsid w:val="0085780A"/>
    <w:rsid w:val="0086037D"/>
    <w:rsid w:val="00860B56"/>
    <w:rsid w:val="00874CB8"/>
    <w:rsid w:val="00875E73"/>
    <w:rsid w:val="00877882"/>
    <w:rsid w:val="00880A2C"/>
    <w:rsid w:val="00880A91"/>
    <w:rsid w:val="00882889"/>
    <w:rsid w:val="00883DE7"/>
    <w:rsid w:val="00892BA2"/>
    <w:rsid w:val="00892FEF"/>
    <w:rsid w:val="008A0546"/>
    <w:rsid w:val="008A0963"/>
    <w:rsid w:val="008A2F1D"/>
    <w:rsid w:val="008A39BA"/>
    <w:rsid w:val="008B21D0"/>
    <w:rsid w:val="008B3B0C"/>
    <w:rsid w:val="008B4593"/>
    <w:rsid w:val="008B5AF0"/>
    <w:rsid w:val="008C3914"/>
    <w:rsid w:val="008C5088"/>
    <w:rsid w:val="008C7647"/>
    <w:rsid w:val="008D0782"/>
    <w:rsid w:val="008D2F72"/>
    <w:rsid w:val="008E1F1A"/>
    <w:rsid w:val="008E2F4D"/>
    <w:rsid w:val="008E5E5E"/>
    <w:rsid w:val="008E76AB"/>
    <w:rsid w:val="008F026B"/>
    <w:rsid w:val="008F298C"/>
    <w:rsid w:val="009063C9"/>
    <w:rsid w:val="00907522"/>
    <w:rsid w:val="009078E0"/>
    <w:rsid w:val="00910E8D"/>
    <w:rsid w:val="00911628"/>
    <w:rsid w:val="00911FD5"/>
    <w:rsid w:val="00912415"/>
    <w:rsid w:val="009168F0"/>
    <w:rsid w:val="0092180B"/>
    <w:rsid w:val="00924614"/>
    <w:rsid w:val="00925809"/>
    <w:rsid w:val="0092609C"/>
    <w:rsid w:val="009265B1"/>
    <w:rsid w:val="00932CAC"/>
    <w:rsid w:val="009342CC"/>
    <w:rsid w:val="00942D1E"/>
    <w:rsid w:val="009436CF"/>
    <w:rsid w:val="0094449F"/>
    <w:rsid w:val="00945E3A"/>
    <w:rsid w:val="00947899"/>
    <w:rsid w:val="00950055"/>
    <w:rsid w:val="00952569"/>
    <w:rsid w:val="00953BA0"/>
    <w:rsid w:val="00953CC7"/>
    <w:rsid w:val="0095415B"/>
    <w:rsid w:val="009564B9"/>
    <w:rsid w:val="009565C7"/>
    <w:rsid w:val="00956860"/>
    <w:rsid w:val="009641E9"/>
    <w:rsid w:val="00966208"/>
    <w:rsid w:val="00967C2B"/>
    <w:rsid w:val="009714A5"/>
    <w:rsid w:val="009739BB"/>
    <w:rsid w:val="009742F2"/>
    <w:rsid w:val="0097582F"/>
    <w:rsid w:val="009817B4"/>
    <w:rsid w:val="009844CE"/>
    <w:rsid w:val="00987E50"/>
    <w:rsid w:val="009904D5"/>
    <w:rsid w:val="009A2CE7"/>
    <w:rsid w:val="009A357A"/>
    <w:rsid w:val="009A572F"/>
    <w:rsid w:val="009A5A18"/>
    <w:rsid w:val="009B10AE"/>
    <w:rsid w:val="009B6A8B"/>
    <w:rsid w:val="009B6E42"/>
    <w:rsid w:val="009C0AB1"/>
    <w:rsid w:val="009C1395"/>
    <w:rsid w:val="009C6BCA"/>
    <w:rsid w:val="009D552E"/>
    <w:rsid w:val="009D6041"/>
    <w:rsid w:val="009E0CEB"/>
    <w:rsid w:val="009E147B"/>
    <w:rsid w:val="009E16BB"/>
    <w:rsid w:val="009E2DA5"/>
    <w:rsid w:val="009E300A"/>
    <w:rsid w:val="009E5413"/>
    <w:rsid w:val="009E59D2"/>
    <w:rsid w:val="009F0E41"/>
    <w:rsid w:val="009F0E9D"/>
    <w:rsid w:val="009F2D76"/>
    <w:rsid w:val="009F32B0"/>
    <w:rsid w:val="00A0077F"/>
    <w:rsid w:val="00A01B39"/>
    <w:rsid w:val="00A02EA6"/>
    <w:rsid w:val="00A03A81"/>
    <w:rsid w:val="00A03FA0"/>
    <w:rsid w:val="00A076BD"/>
    <w:rsid w:val="00A07997"/>
    <w:rsid w:val="00A117FD"/>
    <w:rsid w:val="00A11F90"/>
    <w:rsid w:val="00A16FFE"/>
    <w:rsid w:val="00A1722E"/>
    <w:rsid w:val="00A26108"/>
    <w:rsid w:val="00A32029"/>
    <w:rsid w:val="00A32796"/>
    <w:rsid w:val="00A3324F"/>
    <w:rsid w:val="00A33BF9"/>
    <w:rsid w:val="00A34CC5"/>
    <w:rsid w:val="00A35F71"/>
    <w:rsid w:val="00A408F7"/>
    <w:rsid w:val="00A4216C"/>
    <w:rsid w:val="00A44B12"/>
    <w:rsid w:val="00A459BB"/>
    <w:rsid w:val="00A46592"/>
    <w:rsid w:val="00A46972"/>
    <w:rsid w:val="00A51075"/>
    <w:rsid w:val="00A5293A"/>
    <w:rsid w:val="00A55A7F"/>
    <w:rsid w:val="00A577C2"/>
    <w:rsid w:val="00A60AC9"/>
    <w:rsid w:val="00A60B20"/>
    <w:rsid w:val="00A64BCF"/>
    <w:rsid w:val="00A64E3A"/>
    <w:rsid w:val="00A65932"/>
    <w:rsid w:val="00A65DE5"/>
    <w:rsid w:val="00A673AB"/>
    <w:rsid w:val="00A74612"/>
    <w:rsid w:val="00A76400"/>
    <w:rsid w:val="00A8470E"/>
    <w:rsid w:val="00A84E28"/>
    <w:rsid w:val="00A87167"/>
    <w:rsid w:val="00A8739E"/>
    <w:rsid w:val="00A87987"/>
    <w:rsid w:val="00A93371"/>
    <w:rsid w:val="00A954AA"/>
    <w:rsid w:val="00A97DCE"/>
    <w:rsid w:val="00AA1716"/>
    <w:rsid w:val="00AA3AD1"/>
    <w:rsid w:val="00AA4FB4"/>
    <w:rsid w:val="00AA5A2F"/>
    <w:rsid w:val="00AA698C"/>
    <w:rsid w:val="00AC0348"/>
    <w:rsid w:val="00AC17C2"/>
    <w:rsid w:val="00AC621F"/>
    <w:rsid w:val="00AD19AD"/>
    <w:rsid w:val="00AD3936"/>
    <w:rsid w:val="00AD3C8D"/>
    <w:rsid w:val="00AD446B"/>
    <w:rsid w:val="00AD6491"/>
    <w:rsid w:val="00AE11A4"/>
    <w:rsid w:val="00AE1AF4"/>
    <w:rsid w:val="00AE704C"/>
    <w:rsid w:val="00AF38BB"/>
    <w:rsid w:val="00AF3D58"/>
    <w:rsid w:val="00B0295B"/>
    <w:rsid w:val="00B03005"/>
    <w:rsid w:val="00B05302"/>
    <w:rsid w:val="00B10603"/>
    <w:rsid w:val="00B108AE"/>
    <w:rsid w:val="00B2317A"/>
    <w:rsid w:val="00B26152"/>
    <w:rsid w:val="00B30A78"/>
    <w:rsid w:val="00B31A39"/>
    <w:rsid w:val="00B37BEE"/>
    <w:rsid w:val="00B46060"/>
    <w:rsid w:val="00B50C38"/>
    <w:rsid w:val="00B5210E"/>
    <w:rsid w:val="00B56020"/>
    <w:rsid w:val="00B563E3"/>
    <w:rsid w:val="00B6009D"/>
    <w:rsid w:val="00B609A9"/>
    <w:rsid w:val="00B620B0"/>
    <w:rsid w:val="00B65516"/>
    <w:rsid w:val="00B656A8"/>
    <w:rsid w:val="00B65DF5"/>
    <w:rsid w:val="00B727EC"/>
    <w:rsid w:val="00B737CF"/>
    <w:rsid w:val="00B82D32"/>
    <w:rsid w:val="00B83C97"/>
    <w:rsid w:val="00B87D5D"/>
    <w:rsid w:val="00B90FE0"/>
    <w:rsid w:val="00B938B3"/>
    <w:rsid w:val="00BA3B77"/>
    <w:rsid w:val="00BA6F5A"/>
    <w:rsid w:val="00BB7ADE"/>
    <w:rsid w:val="00BC0E4D"/>
    <w:rsid w:val="00BC2E39"/>
    <w:rsid w:val="00BC30A3"/>
    <w:rsid w:val="00BC5521"/>
    <w:rsid w:val="00BD1450"/>
    <w:rsid w:val="00BD18CF"/>
    <w:rsid w:val="00BD3537"/>
    <w:rsid w:val="00BD4535"/>
    <w:rsid w:val="00BD45F1"/>
    <w:rsid w:val="00BD581E"/>
    <w:rsid w:val="00BD628E"/>
    <w:rsid w:val="00BE42F5"/>
    <w:rsid w:val="00BE5387"/>
    <w:rsid w:val="00BF1B03"/>
    <w:rsid w:val="00BF24B4"/>
    <w:rsid w:val="00BF410F"/>
    <w:rsid w:val="00BF4AF9"/>
    <w:rsid w:val="00C03158"/>
    <w:rsid w:val="00C034A0"/>
    <w:rsid w:val="00C03EE7"/>
    <w:rsid w:val="00C04D58"/>
    <w:rsid w:val="00C10788"/>
    <w:rsid w:val="00C12478"/>
    <w:rsid w:val="00C1585D"/>
    <w:rsid w:val="00C16595"/>
    <w:rsid w:val="00C20701"/>
    <w:rsid w:val="00C21C7C"/>
    <w:rsid w:val="00C22E29"/>
    <w:rsid w:val="00C2475C"/>
    <w:rsid w:val="00C24D58"/>
    <w:rsid w:val="00C2530C"/>
    <w:rsid w:val="00C3170D"/>
    <w:rsid w:val="00C34640"/>
    <w:rsid w:val="00C35853"/>
    <w:rsid w:val="00C36BAC"/>
    <w:rsid w:val="00C41293"/>
    <w:rsid w:val="00C43A05"/>
    <w:rsid w:val="00C441A3"/>
    <w:rsid w:val="00C47DF0"/>
    <w:rsid w:val="00C527D2"/>
    <w:rsid w:val="00C5356E"/>
    <w:rsid w:val="00C560A9"/>
    <w:rsid w:val="00C60176"/>
    <w:rsid w:val="00C62D7F"/>
    <w:rsid w:val="00C63160"/>
    <w:rsid w:val="00C6357D"/>
    <w:rsid w:val="00C639AC"/>
    <w:rsid w:val="00C64980"/>
    <w:rsid w:val="00C6674C"/>
    <w:rsid w:val="00C66ED4"/>
    <w:rsid w:val="00C67A76"/>
    <w:rsid w:val="00C75695"/>
    <w:rsid w:val="00C763CC"/>
    <w:rsid w:val="00C76DCE"/>
    <w:rsid w:val="00C76F7E"/>
    <w:rsid w:val="00C81CE1"/>
    <w:rsid w:val="00C82721"/>
    <w:rsid w:val="00C847E2"/>
    <w:rsid w:val="00CA0B5D"/>
    <w:rsid w:val="00CA19EE"/>
    <w:rsid w:val="00CA2A0A"/>
    <w:rsid w:val="00CA3DEC"/>
    <w:rsid w:val="00CB3A94"/>
    <w:rsid w:val="00CC288B"/>
    <w:rsid w:val="00CC3CBE"/>
    <w:rsid w:val="00CC4C56"/>
    <w:rsid w:val="00CC5436"/>
    <w:rsid w:val="00CC5B0E"/>
    <w:rsid w:val="00CC60E9"/>
    <w:rsid w:val="00CC724F"/>
    <w:rsid w:val="00CC73A7"/>
    <w:rsid w:val="00CD1A85"/>
    <w:rsid w:val="00CD27A8"/>
    <w:rsid w:val="00CD3475"/>
    <w:rsid w:val="00CD39CB"/>
    <w:rsid w:val="00CD3D09"/>
    <w:rsid w:val="00CD447A"/>
    <w:rsid w:val="00CD4B4A"/>
    <w:rsid w:val="00CD72F4"/>
    <w:rsid w:val="00CE09C7"/>
    <w:rsid w:val="00CE2E84"/>
    <w:rsid w:val="00CE49FC"/>
    <w:rsid w:val="00CE6242"/>
    <w:rsid w:val="00CE7D39"/>
    <w:rsid w:val="00CF07C5"/>
    <w:rsid w:val="00CF0FA5"/>
    <w:rsid w:val="00CF2439"/>
    <w:rsid w:val="00CF48D5"/>
    <w:rsid w:val="00D0060E"/>
    <w:rsid w:val="00D025CA"/>
    <w:rsid w:val="00D02835"/>
    <w:rsid w:val="00D03238"/>
    <w:rsid w:val="00D05600"/>
    <w:rsid w:val="00D075F7"/>
    <w:rsid w:val="00D07A5E"/>
    <w:rsid w:val="00D136BB"/>
    <w:rsid w:val="00D13A45"/>
    <w:rsid w:val="00D14569"/>
    <w:rsid w:val="00D15341"/>
    <w:rsid w:val="00D15436"/>
    <w:rsid w:val="00D156FE"/>
    <w:rsid w:val="00D15A4E"/>
    <w:rsid w:val="00D160B5"/>
    <w:rsid w:val="00D1620E"/>
    <w:rsid w:val="00D16AE2"/>
    <w:rsid w:val="00D173B2"/>
    <w:rsid w:val="00D20153"/>
    <w:rsid w:val="00D2212C"/>
    <w:rsid w:val="00D23385"/>
    <w:rsid w:val="00D23929"/>
    <w:rsid w:val="00D24C5A"/>
    <w:rsid w:val="00D252D4"/>
    <w:rsid w:val="00D2537D"/>
    <w:rsid w:val="00D26473"/>
    <w:rsid w:val="00D267A2"/>
    <w:rsid w:val="00D26D79"/>
    <w:rsid w:val="00D32C83"/>
    <w:rsid w:val="00D3397C"/>
    <w:rsid w:val="00D35607"/>
    <w:rsid w:val="00D41AE8"/>
    <w:rsid w:val="00D451E8"/>
    <w:rsid w:val="00D45DA2"/>
    <w:rsid w:val="00D470B3"/>
    <w:rsid w:val="00D47C8C"/>
    <w:rsid w:val="00D5375E"/>
    <w:rsid w:val="00D53FDB"/>
    <w:rsid w:val="00D55609"/>
    <w:rsid w:val="00D61A49"/>
    <w:rsid w:val="00D64816"/>
    <w:rsid w:val="00D65D8C"/>
    <w:rsid w:val="00D721DE"/>
    <w:rsid w:val="00D75C0E"/>
    <w:rsid w:val="00D777A3"/>
    <w:rsid w:val="00D8125A"/>
    <w:rsid w:val="00D828B4"/>
    <w:rsid w:val="00D92DFE"/>
    <w:rsid w:val="00D930A4"/>
    <w:rsid w:val="00D93626"/>
    <w:rsid w:val="00D93D91"/>
    <w:rsid w:val="00DA10F2"/>
    <w:rsid w:val="00DA39A0"/>
    <w:rsid w:val="00DA45DF"/>
    <w:rsid w:val="00DA49AB"/>
    <w:rsid w:val="00DA4FA0"/>
    <w:rsid w:val="00DA6EC9"/>
    <w:rsid w:val="00DA7047"/>
    <w:rsid w:val="00DB0311"/>
    <w:rsid w:val="00DB071C"/>
    <w:rsid w:val="00DB1D66"/>
    <w:rsid w:val="00DB53BA"/>
    <w:rsid w:val="00DB77D9"/>
    <w:rsid w:val="00DC20A2"/>
    <w:rsid w:val="00DC358E"/>
    <w:rsid w:val="00DC3656"/>
    <w:rsid w:val="00DC36A7"/>
    <w:rsid w:val="00DC38E3"/>
    <w:rsid w:val="00DC396B"/>
    <w:rsid w:val="00DD01A5"/>
    <w:rsid w:val="00DD1482"/>
    <w:rsid w:val="00DD6B30"/>
    <w:rsid w:val="00DD77DD"/>
    <w:rsid w:val="00DE1A61"/>
    <w:rsid w:val="00DE68D1"/>
    <w:rsid w:val="00DF0763"/>
    <w:rsid w:val="00DF0EA7"/>
    <w:rsid w:val="00DF2ABF"/>
    <w:rsid w:val="00DF5CCF"/>
    <w:rsid w:val="00DF6285"/>
    <w:rsid w:val="00E009FB"/>
    <w:rsid w:val="00E0160F"/>
    <w:rsid w:val="00E01BA4"/>
    <w:rsid w:val="00E0356A"/>
    <w:rsid w:val="00E10034"/>
    <w:rsid w:val="00E134FA"/>
    <w:rsid w:val="00E138E6"/>
    <w:rsid w:val="00E14D56"/>
    <w:rsid w:val="00E15A0C"/>
    <w:rsid w:val="00E309E2"/>
    <w:rsid w:val="00E31D06"/>
    <w:rsid w:val="00E335C9"/>
    <w:rsid w:val="00E41067"/>
    <w:rsid w:val="00E42046"/>
    <w:rsid w:val="00E43F11"/>
    <w:rsid w:val="00E44032"/>
    <w:rsid w:val="00E46B5D"/>
    <w:rsid w:val="00E50A74"/>
    <w:rsid w:val="00E5168F"/>
    <w:rsid w:val="00E52153"/>
    <w:rsid w:val="00E525B5"/>
    <w:rsid w:val="00E55C6B"/>
    <w:rsid w:val="00E560E6"/>
    <w:rsid w:val="00E6029C"/>
    <w:rsid w:val="00E65DD9"/>
    <w:rsid w:val="00E716A5"/>
    <w:rsid w:val="00E7653E"/>
    <w:rsid w:val="00E76A86"/>
    <w:rsid w:val="00E80D62"/>
    <w:rsid w:val="00E8272E"/>
    <w:rsid w:val="00E85E13"/>
    <w:rsid w:val="00E9133A"/>
    <w:rsid w:val="00E943C1"/>
    <w:rsid w:val="00EA3075"/>
    <w:rsid w:val="00EA4123"/>
    <w:rsid w:val="00EA480D"/>
    <w:rsid w:val="00EA6676"/>
    <w:rsid w:val="00EB07D7"/>
    <w:rsid w:val="00EB1B93"/>
    <w:rsid w:val="00EB290E"/>
    <w:rsid w:val="00EB3F42"/>
    <w:rsid w:val="00EB4913"/>
    <w:rsid w:val="00EB5CC5"/>
    <w:rsid w:val="00EC35C4"/>
    <w:rsid w:val="00EC4471"/>
    <w:rsid w:val="00EC4C4E"/>
    <w:rsid w:val="00EC5B5F"/>
    <w:rsid w:val="00EC79F3"/>
    <w:rsid w:val="00ED0ACF"/>
    <w:rsid w:val="00ED17D2"/>
    <w:rsid w:val="00ED34D6"/>
    <w:rsid w:val="00ED6A7D"/>
    <w:rsid w:val="00ED7B80"/>
    <w:rsid w:val="00EE1B3D"/>
    <w:rsid w:val="00EE39DE"/>
    <w:rsid w:val="00EE5B7F"/>
    <w:rsid w:val="00EF3D77"/>
    <w:rsid w:val="00EF3E71"/>
    <w:rsid w:val="00F00A37"/>
    <w:rsid w:val="00F031CD"/>
    <w:rsid w:val="00F05CB9"/>
    <w:rsid w:val="00F06016"/>
    <w:rsid w:val="00F10B50"/>
    <w:rsid w:val="00F1415C"/>
    <w:rsid w:val="00F14EF4"/>
    <w:rsid w:val="00F171DB"/>
    <w:rsid w:val="00F17292"/>
    <w:rsid w:val="00F2367E"/>
    <w:rsid w:val="00F316A4"/>
    <w:rsid w:val="00F31B7F"/>
    <w:rsid w:val="00F34EE9"/>
    <w:rsid w:val="00F3632F"/>
    <w:rsid w:val="00F37093"/>
    <w:rsid w:val="00F3733A"/>
    <w:rsid w:val="00F377D2"/>
    <w:rsid w:val="00F40430"/>
    <w:rsid w:val="00F408EE"/>
    <w:rsid w:val="00F44B53"/>
    <w:rsid w:val="00F46182"/>
    <w:rsid w:val="00F47418"/>
    <w:rsid w:val="00F50F24"/>
    <w:rsid w:val="00F52801"/>
    <w:rsid w:val="00F529F9"/>
    <w:rsid w:val="00F53C8F"/>
    <w:rsid w:val="00F678F7"/>
    <w:rsid w:val="00F75478"/>
    <w:rsid w:val="00F75D16"/>
    <w:rsid w:val="00F806A0"/>
    <w:rsid w:val="00F861B7"/>
    <w:rsid w:val="00F91EBD"/>
    <w:rsid w:val="00F9377B"/>
    <w:rsid w:val="00FA1C47"/>
    <w:rsid w:val="00FB2557"/>
    <w:rsid w:val="00FB35E7"/>
    <w:rsid w:val="00FB60FF"/>
    <w:rsid w:val="00FC260E"/>
    <w:rsid w:val="00FC3672"/>
    <w:rsid w:val="00FC3FF2"/>
    <w:rsid w:val="00FC6BDF"/>
    <w:rsid w:val="00FD1004"/>
    <w:rsid w:val="00FD57F4"/>
    <w:rsid w:val="00FD7464"/>
    <w:rsid w:val="00FE1F52"/>
    <w:rsid w:val="00FE2845"/>
    <w:rsid w:val="00FE2E4F"/>
    <w:rsid w:val="00FF2886"/>
    <w:rsid w:val="00FF30CB"/>
    <w:rsid w:val="00FF3BEE"/>
    <w:rsid w:val="00FF5156"/>
    <w:rsid w:val="00FF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75972A-8C1F-48E4-9140-034FBAF6A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2BA2"/>
    <w:pPr>
      <w:spacing w:after="0" w:line="240" w:lineRule="auto"/>
    </w:pPr>
    <w:rPr>
      <w:rFonts w:ascii="Verdana" w:eastAsiaTheme="minorEastAsia" w:hAnsi="Verdana" w:cs="Times New Roman"/>
      <w:color w:val="002B45"/>
      <w:szCs w:val="24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D267A2"/>
    <w:pPr>
      <w:keepNext/>
      <w:keepLines/>
      <w:spacing w:before="480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D267A2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634E63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634E6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634E63"/>
    <w:pPr>
      <w:spacing w:after="0" w:line="240" w:lineRule="auto"/>
    </w:pPr>
    <w:rPr>
      <w:rFonts w:ascii="Verdana" w:hAnsi="Verdana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267A2"/>
    <w:rPr>
      <w:rFonts w:ascii="Verdana" w:eastAsiaTheme="majorEastAsia" w:hAnsi="Verdana" w:cstheme="majorBidi"/>
      <w:b/>
      <w:bCs/>
      <w:smallCaps/>
      <w:color w:val="002B45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267A2"/>
    <w:rPr>
      <w:rFonts w:ascii="Verdana" w:eastAsiaTheme="majorEastAsia" w:hAnsi="Verdana" w:cstheme="majorBidi"/>
      <w:b/>
      <w:bCs/>
      <w:color w:val="002B45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34E63"/>
    <w:rPr>
      <w:rFonts w:ascii="Verdana" w:eastAsiaTheme="majorEastAsia" w:hAnsi="Verdana" w:cstheme="majorBidi"/>
      <w:b/>
      <w:bCs/>
      <w:color w:val="002B45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634E63"/>
    <w:rPr>
      <w:rFonts w:ascii="Verdana" w:eastAsiaTheme="majorEastAsia" w:hAnsi="Verdana" w:cstheme="majorBidi"/>
      <w:b/>
      <w:bCs/>
      <w:i/>
      <w:iCs/>
      <w:color w:val="002B45"/>
    </w:rPr>
  </w:style>
  <w:style w:type="paragraph" w:styleId="Titel">
    <w:name w:val="Title"/>
    <w:basedOn w:val="Normal"/>
    <w:next w:val="Normal"/>
    <w:link w:val="TitelTegn"/>
    <w:autoRedefine/>
    <w:uiPriority w:val="10"/>
    <w:qFormat/>
    <w:rsid w:val="00634E63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mallCaps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34E63"/>
    <w:rPr>
      <w:rFonts w:ascii="Verdana" w:eastAsiaTheme="majorEastAsia" w:hAnsi="Verdana" w:cstheme="majorBidi"/>
      <w:smallCaps/>
      <w:color w:val="002B45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73A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73AB"/>
    <w:rPr>
      <w:rFonts w:ascii="Tahoma" w:eastAsiaTheme="minorEastAsia" w:hAnsi="Tahoma" w:cs="Tahoma"/>
      <w:color w:val="002B4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TK\AppData\Local\Temp\Folder-til-opfoelgning-windsurfing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Folder-til-opfoelgning-windsurfing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Idræts-forbund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Henrik Tang Kristensen</cp:lastModifiedBy>
  <cp:revision>1</cp:revision>
  <dcterms:created xsi:type="dcterms:W3CDTF">2020-02-25T21:00:00Z</dcterms:created>
  <dcterms:modified xsi:type="dcterms:W3CDTF">2020-02-25T21:00:00Z</dcterms:modified>
</cp:coreProperties>
</file>